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9B4EA" w14:textId="77777777" w:rsidR="00A323B4" w:rsidRPr="009B0E0D" w:rsidRDefault="00A323B4" w:rsidP="00A323B4">
      <w:pPr>
        <w:jc w:val="left"/>
        <w:rPr>
          <w:rFonts w:asciiTheme="minorEastAsia" w:eastAsiaTheme="minorEastAsia" w:hAnsiTheme="minorEastAsia"/>
          <w:szCs w:val="21"/>
        </w:rPr>
      </w:pPr>
      <w:r w:rsidRPr="009B0E0D">
        <w:rPr>
          <w:rFonts w:asciiTheme="minorEastAsia" w:eastAsiaTheme="minorEastAsia" w:hAnsiTheme="minorEastAsia" w:hint="eastAsia"/>
          <w:szCs w:val="21"/>
        </w:rPr>
        <w:t>【様式１】</w:t>
      </w:r>
    </w:p>
    <w:p w14:paraId="5099F4ED" w14:textId="761BB704" w:rsidR="00A323B4" w:rsidRPr="00035A8B" w:rsidRDefault="00A323B4" w:rsidP="00035A8B">
      <w:pPr>
        <w:jc w:val="right"/>
        <w:rPr>
          <w:rFonts w:asciiTheme="minorEastAsia" w:eastAsiaTheme="minorEastAsia" w:hAnsiTheme="minorEastAsia"/>
          <w:szCs w:val="21"/>
        </w:rPr>
      </w:pPr>
      <w:r w:rsidRPr="009B0E0D">
        <w:rPr>
          <w:rFonts w:asciiTheme="minorEastAsia" w:eastAsiaTheme="minorEastAsia" w:hAnsiTheme="minorEastAsia" w:hint="eastAsia"/>
          <w:szCs w:val="21"/>
        </w:rPr>
        <w:t>令和　　年　　月　　日</w:t>
      </w:r>
    </w:p>
    <w:p w14:paraId="03F2740E" w14:textId="77777777" w:rsidR="00035A8B" w:rsidRDefault="00A323B4" w:rsidP="00A323B4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A38E0">
        <w:rPr>
          <w:rFonts w:ascii="ＭＳ ゴシック" w:eastAsia="ＭＳ ゴシック" w:hAnsi="ＭＳ ゴシック" w:hint="eastAsia"/>
          <w:sz w:val="28"/>
          <w:szCs w:val="28"/>
        </w:rPr>
        <w:t>トライアル・サウンディング</w:t>
      </w:r>
      <w:r w:rsidR="002B3F85" w:rsidRPr="00CA38E0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</w:p>
    <w:p w14:paraId="2A23187A" w14:textId="075ADCA2" w:rsidR="00A323B4" w:rsidRPr="00035A8B" w:rsidRDefault="00A323B4" w:rsidP="00035A8B">
      <w:pPr>
        <w:jc w:val="center"/>
        <w:rPr>
          <w:rFonts w:ascii="HG丸ｺﾞｼｯｸM-PRO" w:eastAsia="HG丸ｺﾞｼｯｸM-PRO" w:hAnsi="HG丸ｺﾞｼｯｸM-PRO"/>
          <w:szCs w:val="14"/>
        </w:rPr>
      </w:pPr>
      <w:r w:rsidRPr="00CA38E0">
        <w:rPr>
          <w:rFonts w:ascii="ＭＳ ゴシック" w:eastAsia="ＭＳ ゴシック" w:hAnsi="ＭＳ ゴシック" w:hint="eastAsia"/>
          <w:sz w:val="28"/>
          <w:szCs w:val="28"/>
        </w:rPr>
        <w:t>利用申込書</w:t>
      </w:r>
    </w:p>
    <w:p w14:paraId="1F6ECC60" w14:textId="77777777" w:rsidR="00A323B4" w:rsidRDefault="00A323B4" w:rsidP="00A323B4">
      <w:pPr>
        <w:pStyle w:val="aff0"/>
        <w:numPr>
          <w:ilvl w:val="0"/>
          <w:numId w:val="12"/>
        </w:numPr>
        <w:ind w:leftChars="0"/>
        <w:jc w:val="left"/>
        <w:rPr>
          <w:rFonts w:asciiTheme="majorEastAsia" w:eastAsiaTheme="majorEastAsia" w:hAnsiTheme="majorEastAsia"/>
        </w:rPr>
      </w:pPr>
      <w:r w:rsidRPr="00416203">
        <w:rPr>
          <w:rFonts w:asciiTheme="majorEastAsia" w:eastAsiaTheme="majorEastAsia" w:hAnsiTheme="majorEastAsia" w:hint="eastAsia"/>
        </w:rPr>
        <w:t>事業の名称</w:t>
      </w:r>
    </w:p>
    <w:p w14:paraId="29E9002F" w14:textId="77777777" w:rsidR="00A323B4" w:rsidRDefault="00A323B4" w:rsidP="004818D4">
      <w:pPr>
        <w:pStyle w:val="a1"/>
        <w:tabs>
          <w:tab w:val="left" w:pos="567"/>
        </w:tabs>
        <w:ind w:firstLineChars="202" w:firstLine="424"/>
        <w:rPr>
          <w:rFonts w:asciiTheme="majorEastAsia" w:eastAsiaTheme="majorEastAsia" w:hAnsiTheme="majorEastAsia"/>
          <w:u w:val="single"/>
        </w:rPr>
      </w:pPr>
      <w:r w:rsidRPr="00044ECD">
        <w:rPr>
          <w:rFonts w:hint="eastAsia"/>
          <w:u w:val="single"/>
        </w:rPr>
        <w:t xml:space="preserve">　　　</w:t>
      </w:r>
      <w:r w:rsidRPr="00044ECD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　　</w:t>
      </w:r>
      <w:r w:rsidRPr="00580B6D">
        <w:rPr>
          <w:rFonts w:asciiTheme="majorEastAsia" w:eastAsiaTheme="majorEastAsia" w:hAnsiTheme="majorEastAsia" w:hint="eastAsia"/>
          <w:u w:val="single"/>
        </w:rPr>
        <w:t xml:space="preserve">　　　　　</w:t>
      </w:r>
    </w:p>
    <w:p w14:paraId="6AB8E12A" w14:textId="10748536" w:rsidR="00A323B4" w:rsidRPr="00FF589D" w:rsidRDefault="00915A8F" w:rsidP="00FF589D">
      <w:pPr>
        <w:pStyle w:val="aff0"/>
        <w:numPr>
          <w:ilvl w:val="0"/>
          <w:numId w:val="12"/>
        </w:numPr>
        <w:ind w:leftChars="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事業者</w:t>
      </w:r>
      <w:r w:rsidR="00A323B4" w:rsidRPr="00FF589D">
        <w:rPr>
          <w:rFonts w:asciiTheme="majorEastAsia" w:eastAsiaTheme="majorEastAsia" w:hAnsiTheme="majorEastAsia" w:hint="eastAsia"/>
        </w:rPr>
        <w:t>名</w:t>
      </w:r>
    </w:p>
    <w:tbl>
      <w:tblPr>
        <w:tblStyle w:val="af8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7371"/>
      </w:tblGrid>
      <w:tr w:rsidR="00A323B4" w:rsidRPr="000C1381" w14:paraId="5E96DA08" w14:textId="77777777" w:rsidTr="00580B6D">
        <w:trPr>
          <w:trHeight w:val="431"/>
        </w:trPr>
        <w:tc>
          <w:tcPr>
            <w:tcW w:w="1701" w:type="dxa"/>
            <w:vAlign w:val="center"/>
          </w:tcPr>
          <w:p w14:paraId="51A2FD25" w14:textId="0830F4C7" w:rsidR="00A323B4" w:rsidRPr="00D2151F" w:rsidRDefault="00A323B4" w:rsidP="00CD7EFE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代表</w:t>
            </w:r>
            <w:r w:rsidR="00915A8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事業者</w:t>
            </w:r>
          </w:p>
        </w:tc>
        <w:tc>
          <w:tcPr>
            <w:tcW w:w="7371" w:type="dxa"/>
            <w:vAlign w:val="center"/>
          </w:tcPr>
          <w:p w14:paraId="74D65C10" w14:textId="77777777" w:rsidR="00A323B4" w:rsidRPr="00CD7EFE" w:rsidRDefault="00A323B4" w:rsidP="00CD7EFE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A323B4" w:rsidRPr="000C1381" w14:paraId="43EEF86F" w14:textId="77777777" w:rsidTr="00580B6D">
        <w:trPr>
          <w:trHeight w:val="485"/>
        </w:trPr>
        <w:tc>
          <w:tcPr>
            <w:tcW w:w="1701" w:type="dxa"/>
            <w:vMerge w:val="restart"/>
            <w:vAlign w:val="center"/>
          </w:tcPr>
          <w:p w14:paraId="5C374770" w14:textId="07E6E980" w:rsidR="00A323B4" w:rsidRPr="00D2151F" w:rsidRDefault="00A323B4" w:rsidP="00CD7EFE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協力</w:t>
            </w:r>
            <w:r w:rsidR="00915A8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事業者</w:t>
            </w:r>
          </w:p>
          <w:p w14:paraId="4FBC680E" w14:textId="77777777" w:rsidR="00A323B4" w:rsidRPr="00D2151F" w:rsidRDefault="00A323B4" w:rsidP="00CD7EFE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有 □</w:t>
            </w:r>
          </w:p>
          <w:p w14:paraId="09F0CF29" w14:textId="77777777" w:rsidR="00A323B4" w:rsidRPr="00D2151F" w:rsidRDefault="00A323B4" w:rsidP="00CD7EFE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無 □</w:t>
            </w:r>
          </w:p>
        </w:tc>
        <w:tc>
          <w:tcPr>
            <w:tcW w:w="7371" w:type="dxa"/>
            <w:tcBorders>
              <w:bottom w:val="dashSmallGap" w:sz="4" w:space="0" w:color="auto"/>
            </w:tcBorders>
            <w:vAlign w:val="center"/>
          </w:tcPr>
          <w:p w14:paraId="764804D9" w14:textId="77777777" w:rsidR="00A323B4" w:rsidRPr="00CD7EFE" w:rsidRDefault="00A323B4" w:rsidP="00CD7EFE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A323B4" w:rsidRPr="000C1381" w14:paraId="5EB6090B" w14:textId="77777777" w:rsidTr="00580B6D">
        <w:trPr>
          <w:trHeight w:val="485"/>
        </w:trPr>
        <w:tc>
          <w:tcPr>
            <w:tcW w:w="1701" w:type="dxa"/>
            <w:vMerge/>
          </w:tcPr>
          <w:p w14:paraId="41BDA10D" w14:textId="77777777" w:rsidR="00A323B4" w:rsidRPr="00CD7EFE" w:rsidRDefault="00A323B4" w:rsidP="00CD7EFE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</w:p>
        </w:tc>
        <w:tc>
          <w:tcPr>
            <w:tcW w:w="7371" w:type="dxa"/>
            <w:tcBorders>
              <w:top w:val="dashSmallGap" w:sz="4" w:space="0" w:color="auto"/>
            </w:tcBorders>
            <w:vAlign w:val="center"/>
          </w:tcPr>
          <w:p w14:paraId="22D84AB0" w14:textId="77777777" w:rsidR="00A323B4" w:rsidRPr="00CD7EFE" w:rsidRDefault="00A323B4" w:rsidP="00CD7EFE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</w:tbl>
    <w:p w14:paraId="08E74D2B" w14:textId="4C742DCF" w:rsidR="008C35AE" w:rsidRPr="00511F90" w:rsidRDefault="00F50057" w:rsidP="008C35AE">
      <w:pPr>
        <w:pStyle w:val="aff0"/>
        <w:numPr>
          <w:ilvl w:val="0"/>
          <w:numId w:val="12"/>
        </w:numPr>
        <w:ind w:leftChars="0"/>
        <w:jc w:val="left"/>
        <w:rPr>
          <w:rFonts w:asciiTheme="majorEastAsia" w:eastAsiaTheme="majorEastAsia" w:hAnsiTheme="majorEastAsia"/>
        </w:rPr>
      </w:pPr>
      <w:r w:rsidRPr="00511F90">
        <w:rPr>
          <w:rFonts w:asciiTheme="majorEastAsia" w:eastAsiaTheme="majorEastAsia" w:hAnsiTheme="majorEastAsia" w:hint="eastAsia"/>
        </w:rPr>
        <w:t>事業責任者</w:t>
      </w:r>
      <w:r w:rsidR="00A323B4" w:rsidRPr="00511F90">
        <w:rPr>
          <w:rFonts w:asciiTheme="majorEastAsia" w:eastAsiaTheme="majorEastAsia" w:hAnsiTheme="majorEastAsia" w:hint="eastAsia"/>
        </w:rPr>
        <w:t>連絡先</w:t>
      </w:r>
    </w:p>
    <w:tbl>
      <w:tblPr>
        <w:tblStyle w:val="af8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7371"/>
      </w:tblGrid>
      <w:tr w:rsidR="008C35AE" w:rsidRPr="000C1381" w14:paraId="56653E4B" w14:textId="77777777" w:rsidTr="00580B6D">
        <w:trPr>
          <w:trHeight w:val="431"/>
        </w:trPr>
        <w:tc>
          <w:tcPr>
            <w:tcW w:w="1701" w:type="dxa"/>
            <w:vAlign w:val="center"/>
          </w:tcPr>
          <w:p w14:paraId="2C881555" w14:textId="53FBD63D" w:rsidR="008C35AE" w:rsidRPr="00D2151F" w:rsidRDefault="00F50057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511F90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氏名</w:t>
            </w:r>
          </w:p>
        </w:tc>
        <w:tc>
          <w:tcPr>
            <w:tcW w:w="7371" w:type="dxa"/>
            <w:vAlign w:val="center"/>
          </w:tcPr>
          <w:p w14:paraId="7BA725E2" w14:textId="77777777" w:rsidR="008C35AE" w:rsidRPr="00CD7EFE" w:rsidRDefault="008C35AE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F50057" w:rsidRPr="000C1381" w14:paraId="6FAE5F21" w14:textId="77777777" w:rsidTr="00580B6D">
        <w:trPr>
          <w:trHeight w:val="431"/>
        </w:trPr>
        <w:tc>
          <w:tcPr>
            <w:tcW w:w="1701" w:type="dxa"/>
            <w:vAlign w:val="center"/>
          </w:tcPr>
          <w:p w14:paraId="110B0F3D" w14:textId="769EBD26" w:rsidR="00F50057" w:rsidRPr="00D2151F" w:rsidRDefault="00F50057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TEL</w:t>
            </w:r>
          </w:p>
        </w:tc>
        <w:tc>
          <w:tcPr>
            <w:tcW w:w="7371" w:type="dxa"/>
            <w:vAlign w:val="center"/>
          </w:tcPr>
          <w:p w14:paraId="70545E31" w14:textId="77777777" w:rsidR="00F50057" w:rsidRPr="00CD7EFE" w:rsidRDefault="00F50057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2674C9" w:rsidRPr="000C1381" w14:paraId="7F274FC7" w14:textId="77777777" w:rsidTr="00580B6D">
        <w:trPr>
          <w:trHeight w:val="431"/>
        </w:trPr>
        <w:tc>
          <w:tcPr>
            <w:tcW w:w="1701" w:type="dxa"/>
            <w:vAlign w:val="center"/>
          </w:tcPr>
          <w:p w14:paraId="1E5B16FD" w14:textId="1585B373" w:rsidR="002674C9" w:rsidRPr="00D2151F" w:rsidRDefault="009D09FB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TEL（</w:t>
            </w:r>
            <w:r w:rsidR="007A6ED4"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携帯</w:t>
            </w:r>
            <w:r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）</w:t>
            </w:r>
          </w:p>
        </w:tc>
        <w:tc>
          <w:tcPr>
            <w:tcW w:w="7371" w:type="dxa"/>
            <w:vAlign w:val="center"/>
          </w:tcPr>
          <w:p w14:paraId="278D9F5C" w14:textId="77777777" w:rsidR="002674C9" w:rsidRPr="00CD7EFE" w:rsidRDefault="002674C9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7A6ED4" w:rsidRPr="000C1381" w14:paraId="1C807F46" w14:textId="77777777" w:rsidTr="00580B6D">
        <w:trPr>
          <w:trHeight w:val="431"/>
        </w:trPr>
        <w:tc>
          <w:tcPr>
            <w:tcW w:w="1701" w:type="dxa"/>
            <w:vAlign w:val="center"/>
          </w:tcPr>
          <w:p w14:paraId="0ED0F3A0" w14:textId="63408017" w:rsidR="007A6ED4" w:rsidRPr="00D2151F" w:rsidRDefault="007A6ED4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FAX</w:t>
            </w:r>
          </w:p>
        </w:tc>
        <w:tc>
          <w:tcPr>
            <w:tcW w:w="7371" w:type="dxa"/>
            <w:vAlign w:val="center"/>
          </w:tcPr>
          <w:p w14:paraId="011EFA99" w14:textId="77777777" w:rsidR="007A6ED4" w:rsidRPr="00CD7EFE" w:rsidRDefault="007A6ED4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  <w:tr w:rsidR="007A6ED4" w:rsidRPr="000C1381" w14:paraId="0E8D9D05" w14:textId="77777777" w:rsidTr="00580B6D">
        <w:trPr>
          <w:trHeight w:val="431"/>
        </w:trPr>
        <w:tc>
          <w:tcPr>
            <w:tcW w:w="1701" w:type="dxa"/>
            <w:vAlign w:val="center"/>
          </w:tcPr>
          <w:p w14:paraId="488F704F" w14:textId="3FC9A3D0" w:rsidR="007A6ED4" w:rsidRPr="00D2151F" w:rsidRDefault="007A6ED4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メール</w:t>
            </w:r>
          </w:p>
        </w:tc>
        <w:tc>
          <w:tcPr>
            <w:tcW w:w="7371" w:type="dxa"/>
            <w:vAlign w:val="center"/>
          </w:tcPr>
          <w:p w14:paraId="41D474B2" w14:textId="77777777" w:rsidR="007A6ED4" w:rsidRPr="00CD7EFE" w:rsidRDefault="007A6ED4" w:rsidP="00FF4266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</w:tbl>
    <w:p w14:paraId="3FD5C64E" w14:textId="4FD15F74" w:rsidR="00FF7506" w:rsidRPr="009161FE" w:rsidRDefault="009161FE" w:rsidP="00FF7506">
      <w:pPr>
        <w:pStyle w:val="aff0"/>
        <w:numPr>
          <w:ilvl w:val="0"/>
          <w:numId w:val="12"/>
        </w:numPr>
        <w:ind w:leftChars="0"/>
        <w:jc w:val="left"/>
        <w:rPr>
          <w:rFonts w:asciiTheme="majorEastAsia" w:eastAsiaTheme="majorEastAsia" w:hAnsiTheme="majorEastAsia"/>
        </w:rPr>
      </w:pPr>
      <w:r w:rsidRPr="009161FE">
        <w:rPr>
          <w:rFonts w:asciiTheme="majorEastAsia" w:eastAsiaTheme="majorEastAsia" w:hAnsiTheme="majorEastAsia" w:hint="eastAsia"/>
        </w:rPr>
        <w:t>事業の概要</w:t>
      </w:r>
    </w:p>
    <w:tbl>
      <w:tblPr>
        <w:tblStyle w:val="af8"/>
        <w:tblW w:w="0" w:type="auto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580B6D" w14:paraId="5244049F" w14:textId="77777777" w:rsidTr="00F50057">
        <w:trPr>
          <w:trHeight w:val="1174"/>
        </w:trPr>
        <w:tc>
          <w:tcPr>
            <w:tcW w:w="9072" w:type="dxa"/>
          </w:tcPr>
          <w:p w14:paraId="2E356A84" w14:textId="77777777" w:rsidR="00580B6D" w:rsidRPr="00580B6D" w:rsidRDefault="00580B6D" w:rsidP="00580B6D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</w:tbl>
    <w:p w14:paraId="1658E988" w14:textId="5EE0443C" w:rsidR="007A6ED4" w:rsidRDefault="00580B6D" w:rsidP="00FF7506">
      <w:pPr>
        <w:pStyle w:val="aff0"/>
        <w:numPr>
          <w:ilvl w:val="0"/>
          <w:numId w:val="12"/>
        </w:numPr>
        <w:ind w:leftChars="0"/>
        <w:jc w:val="left"/>
        <w:rPr>
          <w:rFonts w:asciiTheme="majorEastAsia" w:eastAsiaTheme="majorEastAsia" w:hAnsiTheme="majorEastAsia"/>
        </w:rPr>
      </w:pPr>
      <w:r w:rsidRPr="000A5A1D">
        <w:rPr>
          <w:rFonts w:asciiTheme="majorEastAsia" w:eastAsiaTheme="majorEastAsia" w:hAnsiTheme="majorEastAsia" w:hint="eastAsia"/>
        </w:rPr>
        <w:t>事業実施する</w:t>
      </w:r>
      <w:r w:rsidR="000A5A1D" w:rsidRPr="000A5A1D">
        <w:rPr>
          <w:rFonts w:asciiTheme="majorEastAsia" w:eastAsiaTheme="majorEastAsia" w:hAnsiTheme="majorEastAsia" w:hint="eastAsia"/>
        </w:rPr>
        <w:t>箇所</w:t>
      </w:r>
    </w:p>
    <w:tbl>
      <w:tblPr>
        <w:tblStyle w:val="af8"/>
        <w:tblW w:w="0" w:type="auto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0A5A1D" w14:paraId="4B9021F6" w14:textId="77777777" w:rsidTr="00F50057">
        <w:trPr>
          <w:trHeight w:val="1310"/>
        </w:trPr>
        <w:tc>
          <w:tcPr>
            <w:tcW w:w="9072" w:type="dxa"/>
          </w:tcPr>
          <w:p w14:paraId="7BE99899" w14:textId="77777777" w:rsidR="000A5A1D" w:rsidRPr="00580B6D" w:rsidRDefault="000A5A1D" w:rsidP="00FF4266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</w:tbl>
    <w:p w14:paraId="4280AA36" w14:textId="2765A225" w:rsidR="000A5A1D" w:rsidRDefault="00076E83" w:rsidP="00FF7506">
      <w:pPr>
        <w:pStyle w:val="aff0"/>
        <w:numPr>
          <w:ilvl w:val="0"/>
          <w:numId w:val="12"/>
        </w:numPr>
        <w:ind w:leftChars="0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備考</w:t>
      </w:r>
      <w:r w:rsidR="003A1CA5">
        <w:rPr>
          <w:rFonts w:asciiTheme="majorEastAsia" w:eastAsiaTheme="majorEastAsia" w:hAnsiTheme="majorEastAsia" w:hint="eastAsia"/>
        </w:rPr>
        <w:t>｟</w:t>
      </w:r>
      <w:r w:rsidRPr="00091E2E">
        <w:rPr>
          <w:rFonts w:asciiTheme="majorEastAsia" w:eastAsiaTheme="majorEastAsia" w:hAnsiTheme="majorEastAsia" w:hint="eastAsia"/>
        </w:rPr>
        <w:t>広報</w:t>
      </w:r>
      <w:r w:rsidR="003A1CA5" w:rsidRPr="00091E2E">
        <w:rPr>
          <w:rFonts w:asciiTheme="majorEastAsia" w:eastAsiaTheme="majorEastAsia" w:hAnsiTheme="majorEastAsia" w:hint="eastAsia"/>
        </w:rPr>
        <w:t>手段</w:t>
      </w:r>
      <w:r w:rsidR="000C6E09" w:rsidRPr="00091E2E">
        <w:rPr>
          <w:rFonts w:asciiTheme="majorEastAsia" w:eastAsiaTheme="majorEastAsia" w:hAnsiTheme="majorEastAsia" w:hint="eastAsia"/>
        </w:rPr>
        <w:t xml:space="preserve"> 等</w:t>
      </w:r>
      <w:r w:rsidR="00CB48EF">
        <w:rPr>
          <w:rFonts w:asciiTheme="majorEastAsia" w:eastAsiaTheme="majorEastAsia" w:hAnsiTheme="majorEastAsia" w:hint="eastAsia"/>
        </w:rPr>
        <w:t>｠</w:t>
      </w:r>
    </w:p>
    <w:tbl>
      <w:tblPr>
        <w:tblStyle w:val="af8"/>
        <w:tblW w:w="0" w:type="auto"/>
        <w:tblInd w:w="279" w:type="dxa"/>
        <w:tblLook w:val="04A0" w:firstRow="1" w:lastRow="0" w:firstColumn="1" w:lastColumn="0" w:noHBand="0" w:noVBand="1"/>
      </w:tblPr>
      <w:tblGrid>
        <w:gridCol w:w="9072"/>
      </w:tblGrid>
      <w:tr w:rsidR="000A5A1D" w14:paraId="3071A715" w14:textId="77777777" w:rsidTr="00A10F4D">
        <w:trPr>
          <w:trHeight w:val="1194"/>
        </w:trPr>
        <w:tc>
          <w:tcPr>
            <w:tcW w:w="9072" w:type="dxa"/>
          </w:tcPr>
          <w:p w14:paraId="72909A05" w14:textId="77777777" w:rsidR="000A5A1D" w:rsidRPr="00580B6D" w:rsidRDefault="000A5A1D" w:rsidP="00FF4266">
            <w:pPr>
              <w:pStyle w:val="a1"/>
              <w:spacing w:line="280" w:lineRule="exact"/>
              <w:ind w:leftChars="0" w:left="0" w:firstLineChars="0" w:firstLine="0"/>
              <w:rPr>
                <w:rFonts w:ascii="Yu Gothic" w:eastAsia="Yu Gothic" w:hAnsi="Yu Gothic"/>
                <w:sz w:val="20"/>
                <w:szCs w:val="18"/>
              </w:rPr>
            </w:pPr>
          </w:p>
        </w:tc>
      </w:tr>
    </w:tbl>
    <w:p w14:paraId="20EA7D14" w14:textId="5A043179" w:rsidR="007A6ED4" w:rsidRPr="000C6E09" w:rsidRDefault="000A5A1D" w:rsidP="00FF7506">
      <w:pPr>
        <w:pStyle w:val="aff0"/>
        <w:numPr>
          <w:ilvl w:val="0"/>
          <w:numId w:val="12"/>
        </w:numPr>
        <w:ind w:leftChars="0"/>
        <w:jc w:val="left"/>
        <w:rPr>
          <w:rFonts w:asciiTheme="majorEastAsia" w:eastAsiaTheme="majorEastAsia" w:hAnsiTheme="majorEastAsia"/>
        </w:rPr>
      </w:pPr>
      <w:r w:rsidRPr="000C6E09">
        <w:rPr>
          <w:rFonts w:asciiTheme="majorEastAsia" w:eastAsiaTheme="majorEastAsia" w:hAnsiTheme="majorEastAsia" w:hint="eastAsia"/>
        </w:rPr>
        <w:t>希望する実施期間</w:t>
      </w:r>
      <w:r w:rsidR="006945B2" w:rsidRPr="000C6E09">
        <w:rPr>
          <w:rFonts w:asciiTheme="majorEastAsia" w:eastAsiaTheme="majorEastAsia" w:hAnsiTheme="majorEastAsia" w:hint="eastAsia"/>
        </w:rPr>
        <w:t>・時間</w:t>
      </w:r>
    </w:p>
    <w:tbl>
      <w:tblPr>
        <w:tblStyle w:val="af8"/>
        <w:tblW w:w="9072" w:type="dxa"/>
        <w:tblInd w:w="279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A323B4" w:rsidRPr="000C1381" w14:paraId="6A1D3D68" w14:textId="77777777" w:rsidTr="00CB48EF">
        <w:tc>
          <w:tcPr>
            <w:tcW w:w="3024" w:type="dxa"/>
            <w:vAlign w:val="center"/>
          </w:tcPr>
          <w:p w14:paraId="4B019263" w14:textId="77777777" w:rsidR="00A323B4" w:rsidRPr="00D2151F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第1希望期間</w:t>
            </w:r>
          </w:p>
        </w:tc>
        <w:tc>
          <w:tcPr>
            <w:tcW w:w="3024" w:type="dxa"/>
            <w:vAlign w:val="center"/>
          </w:tcPr>
          <w:p w14:paraId="1659CD23" w14:textId="77777777" w:rsidR="00A323B4" w:rsidRPr="00D2151F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第2希望期間</w:t>
            </w:r>
          </w:p>
        </w:tc>
        <w:tc>
          <w:tcPr>
            <w:tcW w:w="3024" w:type="dxa"/>
            <w:vAlign w:val="center"/>
          </w:tcPr>
          <w:p w14:paraId="0E1F8425" w14:textId="77777777" w:rsidR="00A323B4" w:rsidRPr="00D2151F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b/>
                <w:bCs/>
                <w:sz w:val="20"/>
                <w:szCs w:val="18"/>
              </w:rPr>
            </w:pPr>
            <w:r w:rsidRPr="00D2151F">
              <w:rPr>
                <w:rFonts w:ascii="Yu Gothic" w:eastAsia="Yu Gothic" w:hAnsi="Yu Gothic" w:hint="eastAsia"/>
                <w:b/>
                <w:bCs/>
                <w:sz w:val="20"/>
                <w:szCs w:val="18"/>
              </w:rPr>
              <w:t>第3希望期間</w:t>
            </w:r>
          </w:p>
        </w:tc>
      </w:tr>
      <w:tr w:rsidR="00A323B4" w:rsidRPr="000C1381" w14:paraId="0080DE4B" w14:textId="77777777" w:rsidTr="00A10F4D">
        <w:trPr>
          <w:trHeight w:val="70"/>
        </w:trPr>
        <w:tc>
          <w:tcPr>
            <w:tcW w:w="3024" w:type="dxa"/>
            <w:vAlign w:val="center"/>
          </w:tcPr>
          <w:p w14:paraId="7EC9A0EF" w14:textId="77777777" w:rsidR="00A323B4" w:rsidRPr="00541D81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令和　年　　月　　日</w:t>
            </w:r>
          </w:p>
          <w:p w14:paraId="0EFAAA56" w14:textId="0C28A90D" w:rsidR="001D5DA8" w:rsidRPr="00541D81" w:rsidRDefault="001D5DA8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○○：○○~○○：○○</w:t>
            </w:r>
          </w:p>
          <w:p w14:paraId="182FEF15" w14:textId="77777777" w:rsidR="00A323B4" w:rsidRPr="00541D81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～</w:t>
            </w:r>
          </w:p>
          <w:p w14:paraId="3C28720F" w14:textId="77777777" w:rsidR="00A323B4" w:rsidRPr="00541D81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令和　年　　月　　日</w:t>
            </w:r>
          </w:p>
          <w:p w14:paraId="01F3AEA8" w14:textId="4A67E893" w:rsidR="001D5DA8" w:rsidRPr="00071E62" w:rsidRDefault="001D5DA8" w:rsidP="00A10F4D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○○：○○~○○：○○</w:t>
            </w:r>
          </w:p>
        </w:tc>
        <w:tc>
          <w:tcPr>
            <w:tcW w:w="3024" w:type="dxa"/>
            <w:vAlign w:val="center"/>
          </w:tcPr>
          <w:p w14:paraId="7C801514" w14:textId="77777777" w:rsidR="00A323B4" w:rsidRPr="00541D81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令和　年　　月　　日</w:t>
            </w:r>
          </w:p>
          <w:p w14:paraId="44315C7E" w14:textId="63AC53BB" w:rsidR="001D5DA8" w:rsidRPr="00541D81" w:rsidRDefault="001D5DA8" w:rsidP="001D5DA8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○○：○○~○○：○○</w:t>
            </w:r>
          </w:p>
          <w:p w14:paraId="58B5AD5B" w14:textId="77777777" w:rsidR="00A323B4" w:rsidRPr="00541D81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～</w:t>
            </w:r>
          </w:p>
          <w:p w14:paraId="7477D72A" w14:textId="77777777" w:rsidR="00A323B4" w:rsidRPr="00541D81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令和　年　　月　　日</w:t>
            </w:r>
          </w:p>
          <w:p w14:paraId="4CC86E06" w14:textId="7D7C26A3" w:rsidR="001D5DA8" w:rsidRPr="00071E62" w:rsidRDefault="001D5DA8" w:rsidP="00A10F4D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○○：○○~○○：○○</w:t>
            </w:r>
          </w:p>
        </w:tc>
        <w:tc>
          <w:tcPr>
            <w:tcW w:w="3024" w:type="dxa"/>
            <w:vAlign w:val="center"/>
          </w:tcPr>
          <w:p w14:paraId="4031C095" w14:textId="77777777" w:rsidR="00A323B4" w:rsidRPr="00541D81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令和　年　　月　　日</w:t>
            </w:r>
          </w:p>
          <w:p w14:paraId="675A7A43" w14:textId="77777777" w:rsidR="001D5DA8" w:rsidRPr="00541D81" w:rsidRDefault="001D5DA8" w:rsidP="001D5DA8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○○：○○~○○：○○</w:t>
            </w:r>
          </w:p>
          <w:p w14:paraId="4FB5FD41" w14:textId="77777777" w:rsidR="00A323B4" w:rsidRPr="00541D81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～</w:t>
            </w:r>
          </w:p>
          <w:p w14:paraId="25C7F8CD" w14:textId="77777777" w:rsidR="00A323B4" w:rsidRPr="00541D81" w:rsidRDefault="00A323B4" w:rsidP="00071E62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color w:val="BFBFBF" w:themeColor="background1" w:themeShade="BF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令和　年　　月　　日</w:t>
            </w:r>
          </w:p>
          <w:p w14:paraId="13C17A63" w14:textId="082EA00C" w:rsidR="001D5DA8" w:rsidRPr="00071E62" w:rsidRDefault="001D5DA8" w:rsidP="00A10F4D">
            <w:pPr>
              <w:pStyle w:val="a1"/>
              <w:spacing w:line="280" w:lineRule="exact"/>
              <w:ind w:leftChars="0" w:left="0" w:firstLineChars="0" w:firstLine="0"/>
              <w:jc w:val="center"/>
              <w:rPr>
                <w:rFonts w:ascii="Yu Gothic" w:eastAsia="Yu Gothic" w:hAnsi="Yu Gothic"/>
                <w:sz w:val="20"/>
                <w:szCs w:val="18"/>
              </w:rPr>
            </w:pPr>
            <w:r w:rsidRPr="00541D81">
              <w:rPr>
                <w:rFonts w:ascii="Yu Gothic" w:eastAsia="Yu Gothic" w:hAnsi="Yu Gothic" w:hint="eastAsia"/>
                <w:color w:val="BFBFBF" w:themeColor="background1" w:themeShade="BF"/>
                <w:sz w:val="20"/>
                <w:szCs w:val="18"/>
              </w:rPr>
              <w:t>○○：○○~○○：○○</w:t>
            </w:r>
          </w:p>
        </w:tc>
      </w:tr>
    </w:tbl>
    <w:p w14:paraId="41ED1D56" w14:textId="44AA3321" w:rsidR="00BC176F" w:rsidRPr="009B0E0D" w:rsidRDefault="00BC176F" w:rsidP="00035A8B">
      <w:pPr>
        <w:widowControl/>
        <w:jc w:val="left"/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</w:p>
    <w:sectPr w:rsidR="00BC176F" w:rsidRPr="009B0E0D" w:rsidSect="00D55C37">
      <w:footerReference w:type="default" r:id="rId11"/>
      <w:pgSz w:w="11907" w:h="16839" w:code="9"/>
      <w:pgMar w:top="1134" w:right="1202" w:bottom="998" w:left="1247" w:header="697" w:footer="283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6BC2B" w14:textId="77777777" w:rsidR="004C0BF3" w:rsidRDefault="004C0BF3">
      <w:r>
        <w:separator/>
      </w:r>
    </w:p>
  </w:endnote>
  <w:endnote w:type="continuationSeparator" w:id="0">
    <w:p w14:paraId="56A45766" w14:textId="77777777" w:rsidR="004C0BF3" w:rsidRDefault="004C0BF3">
      <w:r>
        <w:continuationSeparator/>
      </w:r>
    </w:p>
  </w:endnote>
  <w:endnote w:type="continuationNotice" w:id="1">
    <w:p w14:paraId="68E16764" w14:textId="77777777" w:rsidR="004C0BF3" w:rsidRDefault="004C0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6FE3B" w14:textId="03A1E1CE" w:rsidR="00217303" w:rsidRDefault="00217303" w:rsidP="00CB48EF">
    <w:pPr>
      <w:pStyle w:val="a9"/>
    </w:pPr>
  </w:p>
  <w:p w14:paraId="0F7978EA" w14:textId="77777777" w:rsidR="001424A4" w:rsidRDefault="001424A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DE8B9" w14:textId="77777777" w:rsidR="004C0BF3" w:rsidRDefault="004C0BF3">
      <w:r>
        <w:separator/>
      </w:r>
    </w:p>
  </w:footnote>
  <w:footnote w:type="continuationSeparator" w:id="0">
    <w:p w14:paraId="060F5239" w14:textId="77777777" w:rsidR="004C0BF3" w:rsidRDefault="004C0BF3">
      <w:r>
        <w:continuationSeparator/>
      </w:r>
    </w:p>
  </w:footnote>
  <w:footnote w:type="continuationNotice" w:id="1">
    <w:p w14:paraId="5B34465A" w14:textId="77777777" w:rsidR="004C0BF3" w:rsidRDefault="004C0B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65282"/>
    <w:multiLevelType w:val="multilevel"/>
    <w:tmpl w:val="1118311C"/>
    <w:lvl w:ilvl="0">
      <w:start w:val="1"/>
      <w:numFmt w:val="decimalFullWidth"/>
      <w:suff w:val="space"/>
      <w:lvlText w:val="%1．"/>
      <w:lvlJc w:val="left"/>
      <w:pPr>
        <w:ind w:left="425" w:hanging="425"/>
      </w:pPr>
      <w:rPr>
        <w:rFonts w:ascii="ＭＳ 明朝" w:eastAsia="ＭＳ 明朝" w:hint="eastAsia"/>
      </w:rPr>
    </w:lvl>
    <w:lvl w:ilvl="1">
      <w:start w:val="1"/>
      <w:numFmt w:val="decimalFullWidth"/>
      <w:suff w:val="space"/>
      <w:lvlText w:val="(%2)"/>
      <w:lvlJc w:val="left"/>
      <w:pPr>
        <w:ind w:left="851" w:hanging="426"/>
      </w:pPr>
      <w:rPr>
        <w:rFonts w:ascii="ＭＳ 明朝" w:eastAsia="ＭＳ 明朝" w:hint="eastAsia"/>
      </w:rPr>
    </w:lvl>
    <w:lvl w:ilvl="2">
      <w:start w:val="1"/>
      <w:numFmt w:val="decimalFullWidth"/>
      <w:suff w:val="space"/>
      <w:lvlText w:val="%3）"/>
      <w:lvlJc w:val="left"/>
      <w:pPr>
        <w:ind w:left="1276" w:hanging="1106"/>
      </w:pPr>
      <w:rPr>
        <w:rFonts w:ascii="ＭＳ ゴシック" w:eastAsia="ＭＳ ゴシック" w:hint="eastAsia"/>
      </w:rPr>
    </w:lvl>
    <w:lvl w:ilvl="3">
      <w:start w:val="1"/>
      <w:numFmt w:val="aiueoFullWidth"/>
      <w:suff w:val="space"/>
      <w:lvlText w:val="%4"/>
      <w:lvlJc w:val="left"/>
      <w:pPr>
        <w:ind w:left="1701" w:hanging="1417"/>
      </w:pPr>
      <w:rPr>
        <w:rFonts w:ascii="ＭＳ 明朝" w:eastAsia="ＭＳ 明朝" w:hint="eastAsia"/>
        <w:b w:val="0"/>
        <w:i w:val="0"/>
      </w:rPr>
    </w:lvl>
    <w:lvl w:ilvl="4">
      <w:start w:val="1"/>
      <w:numFmt w:val="decimalEnclosedCircle"/>
      <w:suff w:val="nothing"/>
      <w:lvlText w:val="%5"/>
      <w:lvlJc w:val="left"/>
      <w:pPr>
        <w:ind w:left="2381" w:hanging="1927"/>
      </w:pPr>
      <w:rPr>
        <w:rFonts w:ascii="ＭＳ 明朝" w:eastAsia="ＭＳ 明朝"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0F0269D6"/>
    <w:multiLevelType w:val="multilevel"/>
    <w:tmpl w:val="108C33B2"/>
    <w:lvl w:ilvl="0">
      <w:start w:val="1"/>
      <w:numFmt w:val="decimalFullWidth"/>
      <w:pStyle w:val="1"/>
      <w:suff w:val="nothing"/>
      <w:lvlText w:val="第%1　"/>
      <w:lvlJc w:val="left"/>
      <w:pPr>
        <w:ind w:left="2904" w:hanging="210"/>
      </w:pPr>
      <w:rPr>
        <w:rFonts w:ascii="ＭＳ ゴシック" w:eastAsia="ＭＳ ゴシック" w:hint="eastAsia"/>
        <w:b/>
        <w:i w:val="0"/>
        <w:color w:val="auto"/>
        <w:sz w:val="24"/>
        <w:u w:val="none"/>
      </w:rPr>
    </w:lvl>
    <w:lvl w:ilvl="1">
      <w:start w:val="1"/>
      <w:numFmt w:val="decimalFullWidth"/>
      <w:pStyle w:val="2"/>
      <w:suff w:val="nothing"/>
      <w:lvlText w:val="%2　"/>
      <w:lvlJc w:val="left"/>
      <w:pPr>
        <w:ind w:left="511" w:hanging="227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2">
      <w:start w:val="1"/>
      <w:numFmt w:val="decimal"/>
      <w:pStyle w:val="3"/>
      <w:suff w:val="nothing"/>
      <w:lvlText w:val="(%3)　"/>
      <w:lvlJc w:val="left"/>
      <w:pPr>
        <w:ind w:left="600" w:hanging="300"/>
      </w:pPr>
      <w:rPr>
        <w:rFonts w:ascii="ＭＳ ゴシック" w:eastAsia="ＭＳ ゴシック" w:hAnsi="Arial" w:hint="eastAsia"/>
        <w:b w:val="0"/>
        <w:i w:val="0"/>
        <w:color w:val="auto"/>
        <w:sz w:val="21"/>
        <w:u w:val="none"/>
      </w:rPr>
    </w:lvl>
    <w:lvl w:ilvl="3">
      <w:start w:val="1"/>
      <w:numFmt w:val="aiueoFullWidth"/>
      <w:pStyle w:val="4"/>
      <w:suff w:val="nothing"/>
      <w:lvlText w:val="%4　"/>
      <w:lvlJc w:val="left"/>
      <w:pPr>
        <w:ind w:left="800" w:hanging="200"/>
      </w:pPr>
      <w:rPr>
        <w:rFonts w:ascii="ＭＳ ゴシック" w:eastAsia="ＭＳ ゴシック" w:hAnsi="ＭＳ 明朝" w:hint="eastAsia"/>
        <w:b w:val="0"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none"/>
      <w:lvlText w:val="%1.%2.%3.%4.%5.%6.%7."/>
      <w:lvlJc w:val="left"/>
      <w:pPr>
        <w:tabs>
          <w:tab w:val="num" w:pos="1440"/>
        </w:tabs>
        <w:ind w:left="1276" w:hanging="1276"/>
      </w:pPr>
      <w:rPr>
        <w:rFonts w:hint="eastAsia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2" w15:restartNumberingAfterBreak="0">
    <w:nsid w:val="140127F6"/>
    <w:multiLevelType w:val="multilevel"/>
    <w:tmpl w:val="1850FB0A"/>
    <w:lvl w:ilvl="0">
      <w:start w:val="1"/>
      <w:numFmt w:val="bullet"/>
      <w:lvlText w:val="•"/>
      <w:lvlJc w:val="left"/>
      <w:pPr>
        <w:ind w:left="680" w:hanging="340"/>
      </w:pPr>
      <w:rPr>
        <w:rFonts w:ascii="ＭＳ 明朝" w:eastAsia="ＭＳ 明朝" w:hAnsi="ＭＳ 明朝" w:hint="eastAsia"/>
        <w:b w:val="0"/>
        <w:i w:val="0"/>
        <w:sz w:val="21"/>
        <w:lang w:val="en-US"/>
      </w:rPr>
    </w:lvl>
    <w:lvl w:ilvl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227C2526"/>
    <w:multiLevelType w:val="hybridMultilevel"/>
    <w:tmpl w:val="DF94BB08"/>
    <w:lvl w:ilvl="0" w:tplc="41A48632">
      <w:start w:val="1"/>
      <w:numFmt w:val="decimal"/>
      <w:pStyle w:val="123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4208AD58">
      <w:start w:val="1"/>
      <w:numFmt w:val="decimal"/>
      <w:pStyle w:val="1230"/>
      <w:lvlText w:val="%2)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2" w:tplc="CA2C91AC">
      <w:start w:val="1"/>
      <w:numFmt w:val="lowerLetter"/>
      <w:pStyle w:val="abc"/>
      <w:lvlText w:val="%3)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2BA20F17"/>
    <w:multiLevelType w:val="multilevel"/>
    <w:tmpl w:val="867821CA"/>
    <w:lvl w:ilvl="0">
      <w:start w:val="1"/>
      <w:numFmt w:val="decimal"/>
      <w:suff w:val="space"/>
      <w:lvlText w:val="第%1　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　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　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　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aiueoFullWidth"/>
      <w:pStyle w:val="5"/>
      <w:suff w:val="space"/>
      <w:lvlText w:val="(%5)　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lowerLetter"/>
      <w:pStyle w:val="6"/>
      <w:suff w:val="space"/>
      <w:lvlText w:val="%6　"/>
      <w:lvlJc w:val="left"/>
      <w:pPr>
        <w:ind w:left="527" w:hanging="107"/>
      </w:pPr>
      <w:rPr>
        <w:rFonts w:eastAsia="ＭＳ ゴシック" w:hint="eastAsia"/>
        <w:b/>
        <w:i w:val="0"/>
        <w:sz w:val="21"/>
      </w:rPr>
    </w:lvl>
    <w:lvl w:ilvl="6">
      <w:start w:val="1"/>
      <w:numFmt w:val="none"/>
      <w:suff w:val="nothing"/>
      <w:lvlText w:val="(%5)"/>
      <w:lvlJc w:val="left"/>
      <w:pPr>
        <w:ind w:left="0" w:firstLine="0"/>
      </w:pPr>
      <w:rPr>
        <w:rFonts w:eastAsia="ＭＳ ゴシック" w:hint="eastAsia"/>
        <w:b/>
        <w:i w:val="0"/>
        <w:sz w:val="21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5" w15:restartNumberingAfterBreak="0">
    <w:nsid w:val="3DDD7543"/>
    <w:multiLevelType w:val="hybridMultilevel"/>
    <w:tmpl w:val="C5B8DC9C"/>
    <w:lvl w:ilvl="0" w:tplc="91A25A2C">
      <w:start w:val="3"/>
      <w:numFmt w:val="bullet"/>
      <w:suff w:val="space"/>
      <w:lvlText w:val="・"/>
      <w:lvlJc w:val="left"/>
      <w:pPr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3F4043E9"/>
    <w:multiLevelType w:val="hybridMultilevel"/>
    <w:tmpl w:val="98D826F4"/>
    <w:lvl w:ilvl="0" w:tplc="CF4AC53E">
      <w:start w:val="1"/>
      <w:numFmt w:val="bullet"/>
      <w:pStyle w:val="a"/>
      <w:lvlText w:val=""/>
      <w:lvlJc w:val="left"/>
      <w:pPr>
        <w:tabs>
          <w:tab w:val="num" w:pos="990"/>
        </w:tabs>
        <w:ind w:left="697" w:hanging="67"/>
      </w:pPr>
      <w:rPr>
        <w:rFonts w:ascii="Symbol" w:eastAsia="ＭＳ 明朝" w:hAnsi="Symbol" w:hint="default"/>
        <w:b w:val="0"/>
        <w:i w:val="0"/>
        <w:color w:val="auto"/>
        <w:sz w:val="22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F987C17"/>
    <w:multiLevelType w:val="multilevel"/>
    <w:tmpl w:val="A9D6F51C"/>
    <w:lvl w:ilvl="0">
      <w:start w:val="1"/>
      <w:numFmt w:val="decimal"/>
      <w:suff w:val="space"/>
      <w:lvlText w:val="第%1. "/>
      <w:lvlJc w:val="left"/>
      <w:pPr>
        <w:ind w:left="210" w:hanging="210"/>
      </w:pPr>
      <w:rPr>
        <w:rFonts w:ascii="Arial" w:eastAsia="ＭＳ ゴシック" w:hAnsi="Arial" w:hint="default"/>
        <w:b/>
        <w:i w:val="0"/>
        <w:color w:val="auto"/>
        <w:sz w:val="24"/>
        <w:u w:val="none"/>
      </w:rPr>
    </w:lvl>
    <w:lvl w:ilvl="1">
      <w:start w:val="1"/>
      <w:numFmt w:val="decimal"/>
      <w:suff w:val="space"/>
      <w:lvlText w:val="%2. "/>
      <w:lvlJc w:val="left"/>
      <w:pPr>
        <w:ind w:left="318" w:hanging="210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2">
      <w:start w:val="1"/>
      <w:numFmt w:val="decimal"/>
      <w:suff w:val="space"/>
      <w:lvlText w:val="(%3) "/>
      <w:lvlJc w:val="left"/>
      <w:pPr>
        <w:ind w:left="318" w:hanging="108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3">
      <w:start w:val="1"/>
      <w:numFmt w:val="aiueoFullWidth"/>
      <w:suff w:val="space"/>
      <w:lvlText w:val="%4 "/>
      <w:lvlJc w:val="left"/>
      <w:pPr>
        <w:ind w:left="420" w:hanging="102"/>
      </w:pPr>
      <w:rPr>
        <w:rFonts w:ascii="Arial" w:eastAsia="ＭＳ ゴシック" w:hAnsi="Arial" w:hint="default"/>
        <w:b/>
        <w:i w:val="0"/>
        <w:color w:val="auto"/>
        <w:sz w:val="21"/>
        <w:u w:val="none"/>
      </w:rPr>
    </w:lvl>
    <w:lvl w:ilvl="4">
      <w:start w:val="1"/>
      <w:numFmt w:val="lowerLetter"/>
      <w:suff w:val="space"/>
      <w:lvlText w:val="%5）"/>
      <w:lvlJc w:val="left"/>
      <w:pPr>
        <w:ind w:left="527" w:hanging="107"/>
      </w:pPr>
      <w:rPr>
        <w:rFonts w:ascii="Arial" w:eastAsia="ＭＳ ゴシック" w:hAnsi="Arial" w:hint="default"/>
        <w:b/>
        <w:i w:val="0"/>
        <w:sz w:val="21"/>
        <w:u w:val="none"/>
      </w:rPr>
    </w:lvl>
    <w:lvl w:ilvl="5">
      <w:start w:val="1"/>
      <w:numFmt w:val="bullet"/>
      <w:suff w:val="space"/>
      <w:lvlText w:val="■"/>
      <w:lvlJc w:val="left"/>
      <w:pPr>
        <w:ind w:left="527" w:hanging="107"/>
      </w:pPr>
      <w:rPr>
        <w:rFonts w:ascii="ＭＳ ゴシック" w:eastAsia="ＭＳ ゴシック" w:hint="eastAsia"/>
        <w:b/>
        <w:i w:val="0"/>
        <w:sz w:val="21"/>
      </w:rPr>
    </w:lvl>
    <w:lvl w:ilvl="6">
      <w:start w:val="1"/>
      <w:numFmt w:val="lowerLetter"/>
      <w:pStyle w:val="7"/>
      <w:suff w:val="nothing"/>
      <w:lvlText w:val="(%7)"/>
      <w:lvlJc w:val="left"/>
      <w:pPr>
        <w:ind w:left="0" w:firstLine="0"/>
      </w:pPr>
      <w:rPr>
        <w:rFonts w:eastAsia="ＭＳ ゴシック" w:hint="eastAsia"/>
        <w:b/>
        <w:i w:val="0"/>
        <w:strike w:val="0"/>
        <w:dstrike w:val="0"/>
        <w:sz w:val="21"/>
        <w:vertAlign w:val="baseline"/>
      </w:rPr>
    </w:lvl>
    <w:lvl w:ilvl="7">
      <w:start w:val="1"/>
      <w:numFmt w:val="none"/>
      <w:lvlText w:val="%1.%2.%3.%4.%5.%6.%7.%8."/>
      <w:lvlJc w:val="left"/>
      <w:pPr>
        <w:tabs>
          <w:tab w:val="num" w:pos="1800"/>
        </w:tabs>
        <w:ind w:left="1418" w:hanging="1418"/>
      </w:pPr>
      <w:rPr>
        <w:rFonts w:hint="eastAsia"/>
      </w:rPr>
    </w:lvl>
    <w:lvl w:ilvl="8">
      <w:start w:val="1"/>
      <w:numFmt w:val="none"/>
      <w:lvlText w:val="%1.%2.%3.%4.%5.%6.%7.%8.%9."/>
      <w:lvlJc w:val="left"/>
      <w:pPr>
        <w:tabs>
          <w:tab w:val="num" w:pos="2160"/>
        </w:tabs>
        <w:ind w:left="1559" w:hanging="1559"/>
      </w:pPr>
      <w:rPr>
        <w:rFonts w:hint="eastAsia"/>
      </w:rPr>
    </w:lvl>
  </w:abstractNum>
  <w:abstractNum w:abstractNumId="8" w15:restartNumberingAfterBreak="0">
    <w:nsid w:val="491F7149"/>
    <w:multiLevelType w:val="hybridMultilevel"/>
    <w:tmpl w:val="A55667E8"/>
    <w:lvl w:ilvl="0" w:tplc="0409000F">
      <w:start w:val="1"/>
      <w:numFmt w:val="decimal"/>
      <w:lvlText w:val="%1."/>
      <w:lvlJc w:val="left"/>
      <w:pPr>
        <w:ind w:left="1148" w:hanging="440"/>
      </w:pPr>
    </w:lvl>
    <w:lvl w:ilvl="1" w:tplc="04090017" w:tentative="1">
      <w:start w:val="1"/>
      <w:numFmt w:val="aiueoFullWidth"/>
      <w:lvlText w:val="(%2)"/>
      <w:lvlJc w:val="left"/>
      <w:pPr>
        <w:ind w:left="158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7" w:tentative="1">
      <w:start w:val="1"/>
      <w:numFmt w:val="aiueoFullWidth"/>
      <w:lvlText w:val="(%5)"/>
      <w:lvlJc w:val="left"/>
      <w:pPr>
        <w:ind w:left="29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7" w:tentative="1">
      <w:start w:val="1"/>
      <w:numFmt w:val="aiueoFullWidth"/>
      <w:lvlText w:val="(%8)"/>
      <w:lvlJc w:val="left"/>
      <w:pPr>
        <w:ind w:left="42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9" w15:restartNumberingAfterBreak="0">
    <w:nsid w:val="50504E70"/>
    <w:multiLevelType w:val="hybridMultilevel"/>
    <w:tmpl w:val="15A6E79C"/>
    <w:lvl w:ilvl="0" w:tplc="0DC47F04">
      <w:start w:val="1"/>
      <w:numFmt w:val="decimal"/>
      <w:lvlText w:val="(%1)"/>
      <w:lvlJc w:val="left"/>
      <w:pPr>
        <w:ind w:left="405" w:hanging="405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7EF2822"/>
    <w:multiLevelType w:val="hybridMultilevel"/>
    <w:tmpl w:val="AF0E5336"/>
    <w:lvl w:ilvl="0" w:tplc="1A661DFC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5"/>
  </w:num>
  <w:num w:numId="12">
    <w:abstractNumId w:val="9"/>
  </w:num>
  <w:num w:numId="13">
    <w:abstractNumId w:val="10"/>
  </w:num>
  <w:num w:numId="1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attachedTemplate r:id="rId1"/>
  <w:doNotTrackFormatting/>
  <w:defaultTabStop w:val="851"/>
  <w:drawingGridHorizontalSpacing w:val="105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3A"/>
    <w:rsid w:val="00000521"/>
    <w:rsid w:val="00000560"/>
    <w:rsid w:val="00002062"/>
    <w:rsid w:val="00003F54"/>
    <w:rsid w:val="00007E31"/>
    <w:rsid w:val="00012803"/>
    <w:rsid w:val="00012ECB"/>
    <w:rsid w:val="000136C0"/>
    <w:rsid w:val="00013845"/>
    <w:rsid w:val="00013955"/>
    <w:rsid w:val="00014C49"/>
    <w:rsid w:val="00015FC1"/>
    <w:rsid w:val="000166D3"/>
    <w:rsid w:val="00021B1F"/>
    <w:rsid w:val="00025BF4"/>
    <w:rsid w:val="00031C31"/>
    <w:rsid w:val="00033A3B"/>
    <w:rsid w:val="00035A8B"/>
    <w:rsid w:val="00040E42"/>
    <w:rsid w:val="00042FA9"/>
    <w:rsid w:val="00042FD1"/>
    <w:rsid w:val="00044E83"/>
    <w:rsid w:val="00044ECD"/>
    <w:rsid w:val="00045C27"/>
    <w:rsid w:val="00046D4F"/>
    <w:rsid w:val="000520F9"/>
    <w:rsid w:val="00054216"/>
    <w:rsid w:val="00056984"/>
    <w:rsid w:val="00056E81"/>
    <w:rsid w:val="00060ACB"/>
    <w:rsid w:val="000629AB"/>
    <w:rsid w:val="00064A16"/>
    <w:rsid w:val="00065331"/>
    <w:rsid w:val="00065AAF"/>
    <w:rsid w:val="00066C8D"/>
    <w:rsid w:val="00071E62"/>
    <w:rsid w:val="000739C2"/>
    <w:rsid w:val="00074A5C"/>
    <w:rsid w:val="00076E83"/>
    <w:rsid w:val="00080030"/>
    <w:rsid w:val="00080A36"/>
    <w:rsid w:val="00081101"/>
    <w:rsid w:val="00084544"/>
    <w:rsid w:val="00087833"/>
    <w:rsid w:val="00090417"/>
    <w:rsid w:val="00090BDA"/>
    <w:rsid w:val="00090ECA"/>
    <w:rsid w:val="00091E2E"/>
    <w:rsid w:val="00092E6F"/>
    <w:rsid w:val="00093FAC"/>
    <w:rsid w:val="00094A57"/>
    <w:rsid w:val="000A0DB1"/>
    <w:rsid w:val="000A1D33"/>
    <w:rsid w:val="000A2556"/>
    <w:rsid w:val="000A4053"/>
    <w:rsid w:val="000A5A1D"/>
    <w:rsid w:val="000A63CD"/>
    <w:rsid w:val="000B08F7"/>
    <w:rsid w:val="000B2C42"/>
    <w:rsid w:val="000B3173"/>
    <w:rsid w:val="000B3766"/>
    <w:rsid w:val="000B434A"/>
    <w:rsid w:val="000C40E7"/>
    <w:rsid w:val="000C4E45"/>
    <w:rsid w:val="000C65CC"/>
    <w:rsid w:val="000C6E09"/>
    <w:rsid w:val="000C6F0D"/>
    <w:rsid w:val="000C73DF"/>
    <w:rsid w:val="000D0090"/>
    <w:rsid w:val="000D2285"/>
    <w:rsid w:val="000E0A07"/>
    <w:rsid w:val="000E105D"/>
    <w:rsid w:val="000E3004"/>
    <w:rsid w:val="000E4F0D"/>
    <w:rsid w:val="000E67E5"/>
    <w:rsid w:val="000E6978"/>
    <w:rsid w:val="000F1B04"/>
    <w:rsid w:val="000F24AB"/>
    <w:rsid w:val="000F3359"/>
    <w:rsid w:val="000F3BB3"/>
    <w:rsid w:val="000F47C0"/>
    <w:rsid w:val="000F6955"/>
    <w:rsid w:val="00100432"/>
    <w:rsid w:val="001034EB"/>
    <w:rsid w:val="00103B6B"/>
    <w:rsid w:val="00103DE4"/>
    <w:rsid w:val="001075F0"/>
    <w:rsid w:val="001102FC"/>
    <w:rsid w:val="00110E69"/>
    <w:rsid w:val="00111341"/>
    <w:rsid w:val="00115789"/>
    <w:rsid w:val="00116669"/>
    <w:rsid w:val="001247E6"/>
    <w:rsid w:val="0012563B"/>
    <w:rsid w:val="001304EF"/>
    <w:rsid w:val="00131080"/>
    <w:rsid w:val="001327B7"/>
    <w:rsid w:val="00132A3E"/>
    <w:rsid w:val="00136BE8"/>
    <w:rsid w:val="00136C60"/>
    <w:rsid w:val="001379E6"/>
    <w:rsid w:val="001424A4"/>
    <w:rsid w:val="00143F5A"/>
    <w:rsid w:val="00144845"/>
    <w:rsid w:val="0014643E"/>
    <w:rsid w:val="0014719D"/>
    <w:rsid w:val="001478DC"/>
    <w:rsid w:val="00151DB1"/>
    <w:rsid w:val="00162A64"/>
    <w:rsid w:val="001660CF"/>
    <w:rsid w:val="00171C39"/>
    <w:rsid w:val="001747BE"/>
    <w:rsid w:val="00174A79"/>
    <w:rsid w:val="00174AB5"/>
    <w:rsid w:val="00181B74"/>
    <w:rsid w:val="00182727"/>
    <w:rsid w:val="001830A3"/>
    <w:rsid w:val="00184008"/>
    <w:rsid w:val="001901A1"/>
    <w:rsid w:val="00190C14"/>
    <w:rsid w:val="001910C3"/>
    <w:rsid w:val="001942C4"/>
    <w:rsid w:val="00195245"/>
    <w:rsid w:val="00195398"/>
    <w:rsid w:val="001956F1"/>
    <w:rsid w:val="00196D24"/>
    <w:rsid w:val="001A1083"/>
    <w:rsid w:val="001B02CA"/>
    <w:rsid w:val="001B0B30"/>
    <w:rsid w:val="001B2BB2"/>
    <w:rsid w:val="001B3454"/>
    <w:rsid w:val="001B4D78"/>
    <w:rsid w:val="001B6AEF"/>
    <w:rsid w:val="001C07FE"/>
    <w:rsid w:val="001C4037"/>
    <w:rsid w:val="001C63A9"/>
    <w:rsid w:val="001C7631"/>
    <w:rsid w:val="001D37C0"/>
    <w:rsid w:val="001D5DA8"/>
    <w:rsid w:val="001D624D"/>
    <w:rsid w:val="001E03F6"/>
    <w:rsid w:val="001E1752"/>
    <w:rsid w:val="001E2081"/>
    <w:rsid w:val="001E241F"/>
    <w:rsid w:val="001E28FD"/>
    <w:rsid w:val="001E3862"/>
    <w:rsid w:val="001E4AD9"/>
    <w:rsid w:val="001F0D86"/>
    <w:rsid w:val="001F2CFC"/>
    <w:rsid w:val="001F3425"/>
    <w:rsid w:val="00201E86"/>
    <w:rsid w:val="00206600"/>
    <w:rsid w:val="00206B4E"/>
    <w:rsid w:val="00207A7D"/>
    <w:rsid w:val="002106E5"/>
    <w:rsid w:val="002112A3"/>
    <w:rsid w:val="00212A0C"/>
    <w:rsid w:val="00212FF4"/>
    <w:rsid w:val="00213A4F"/>
    <w:rsid w:val="0021410E"/>
    <w:rsid w:val="002168BB"/>
    <w:rsid w:val="0021700D"/>
    <w:rsid w:val="00217113"/>
    <w:rsid w:val="00217303"/>
    <w:rsid w:val="002236A1"/>
    <w:rsid w:val="00225DA1"/>
    <w:rsid w:val="00231F38"/>
    <w:rsid w:val="00234F66"/>
    <w:rsid w:val="00235B7B"/>
    <w:rsid w:val="002431A0"/>
    <w:rsid w:val="002447FB"/>
    <w:rsid w:val="00252194"/>
    <w:rsid w:val="0025301B"/>
    <w:rsid w:val="00253EBB"/>
    <w:rsid w:val="00262CA6"/>
    <w:rsid w:val="00263B65"/>
    <w:rsid w:val="002642A0"/>
    <w:rsid w:val="00264CD8"/>
    <w:rsid w:val="002674C9"/>
    <w:rsid w:val="002732F2"/>
    <w:rsid w:val="00274C9A"/>
    <w:rsid w:val="002761B4"/>
    <w:rsid w:val="00276E09"/>
    <w:rsid w:val="00277948"/>
    <w:rsid w:val="002779C0"/>
    <w:rsid w:val="002814F4"/>
    <w:rsid w:val="00282336"/>
    <w:rsid w:val="002852A5"/>
    <w:rsid w:val="00285894"/>
    <w:rsid w:val="00287367"/>
    <w:rsid w:val="0029047F"/>
    <w:rsid w:val="00291D06"/>
    <w:rsid w:val="00292184"/>
    <w:rsid w:val="002935C4"/>
    <w:rsid w:val="002962DF"/>
    <w:rsid w:val="002A31ED"/>
    <w:rsid w:val="002A748C"/>
    <w:rsid w:val="002A7645"/>
    <w:rsid w:val="002A77E0"/>
    <w:rsid w:val="002B064F"/>
    <w:rsid w:val="002B3F85"/>
    <w:rsid w:val="002B4C45"/>
    <w:rsid w:val="002C5FD1"/>
    <w:rsid w:val="002C719B"/>
    <w:rsid w:val="002D0886"/>
    <w:rsid w:val="002D3255"/>
    <w:rsid w:val="002D5588"/>
    <w:rsid w:val="002D5662"/>
    <w:rsid w:val="002D571B"/>
    <w:rsid w:val="002E1365"/>
    <w:rsid w:val="002E4B65"/>
    <w:rsid w:val="002E7518"/>
    <w:rsid w:val="002F3D2D"/>
    <w:rsid w:val="002F3E86"/>
    <w:rsid w:val="002F51EF"/>
    <w:rsid w:val="003016B6"/>
    <w:rsid w:val="00302496"/>
    <w:rsid w:val="00303AF0"/>
    <w:rsid w:val="003040B3"/>
    <w:rsid w:val="0030517A"/>
    <w:rsid w:val="003065D0"/>
    <w:rsid w:val="0030673F"/>
    <w:rsid w:val="0030674C"/>
    <w:rsid w:val="00306F1E"/>
    <w:rsid w:val="00310D21"/>
    <w:rsid w:val="00311B64"/>
    <w:rsid w:val="00322A73"/>
    <w:rsid w:val="00323332"/>
    <w:rsid w:val="00325D8C"/>
    <w:rsid w:val="003268DA"/>
    <w:rsid w:val="00331F04"/>
    <w:rsid w:val="003330DC"/>
    <w:rsid w:val="00333A5B"/>
    <w:rsid w:val="003373E5"/>
    <w:rsid w:val="00340A9C"/>
    <w:rsid w:val="00343701"/>
    <w:rsid w:val="003438BE"/>
    <w:rsid w:val="00350083"/>
    <w:rsid w:val="00351569"/>
    <w:rsid w:val="003557A3"/>
    <w:rsid w:val="003568BA"/>
    <w:rsid w:val="003641FB"/>
    <w:rsid w:val="00365385"/>
    <w:rsid w:val="0036598E"/>
    <w:rsid w:val="00365AF5"/>
    <w:rsid w:val="00366188"/>
    <w:rsid w:val="00366849"/>
    <w:rsid w:val="003711C8"/>
    <w:rsid w:val="00373003"/>
    <w:rsid w:val="00374EA3"/>
    <w:rsid w:val="003750A7"/>
    <w:rsid w:val="00382ABB"/>
    <w:rsid w:val="00385FB9"/>
    <w:rsid w:val="00387621"/>
    <w:rsid w:val="003929C1"/>
    <w:rsid w:val="00393A9E"/>
    <w:rsid w:val="00394458"/>
    <w:rsid w:val="0039798A"/>
    <w:rsid w:val="003A10D6"/>
    <w:rsid w:val="003A1B6F"/>
    <w:rsid w:val="003A1CA5"/>
    <w:rsid w:val="003A1FDB"/>
    <w:rsid w:val="003A23F4"/>
    <w:rsid w:val="003A2D56"/>
    <w:rsid w:val="003A3262"/>
    <w:rsid w:val="003A3723"/>
    <w:rsid w:val="003A48A5"/>
    <w:rsid w:val="003B0211"/>
    <w:rsid w:val="003B1736"/>
    <w:rsid w:val="003B5807"/>
    <w:rsid w:val="003B6AC5"/>
    <w:rsid w:val="003B7148"/>
    <w:rsid w:val="003B7178"/>
    <w:rsid w:val="003B7644"/>
    <w:rsid w:val="003C2512"/>
    <w:rsid w:val="003C451F"/>
    <w:rsid w:val="003C5323"/>
    <w:rsid w:val="003C5CC1"/>
    <w:rsid w:val="003E20AC"/>
    <w:rsid w:val="003E2CF2"/>
    <w:rsid w:val="003E4CDE"/>
    <w:rsid w:val="003E79CE"/>
    <w:rsid w:val="003F128E"/>
    <w:rsid w:val="003F1B30"/>
    <w:rsid w:val="003F692B"/>
    <w:rsid w:val="00401C36"/>
    <w:rsid w:val="004038CC"/>
    <w:rsid w:val="00410B39"/>
    <w:rsid w:val="00416203"/>
    <w:rsid w:val="00417192"/>
    <w:rsid w:val="00417CF4"/>
    <w:rsid w:val="00417D0D"/>
    <w:rsid w:val="00420822"/>
    <w:rsid w:val="0042139E"/>
    <w:rsid w:val="004222AD"/>
    <w:rsid w:val="0042370D"/>
    <w:rsid w:val="0042461A"/>
    <w:rsid w:val="00425812"/>
    <w:rsid w:val="00427539"/>
    <w:rsid w:val="00433C94"/>
    <w:rsid w:val="00441899"/>
    <w:rsid w:val="00446181"/>
    <w:rsid w:val="004501AF"/>
    <w:rsid w:val="004502C6"/>
    <w:rsid w:val="00455E81"/>
    <w:rsid w:val="004570CA"/>
    <w:rsid w:val="00460B77"/>
    <w:rsid w:val="00463E5E"/>
    <w:rsid w:val="004652E3"/>
    <w:rsid w:val="0046684C"/>
    <w:rsid w:val="00471B54"/>
    <w:rsid w:val="00472228"/>
    <w:rsid w:val="00473310"/>
    <w:rsid w:val="004818D4"/>
    <w:rsid w:val="00483BDA"/>
    <w:rsid w:val="004848CC"/>
    <w:rsid w:val="004908E4"/>
    <w:rsid w:val="0049295F"/>
    <w:rsid w:val="00495FD9"/>
    <w:rsid w:val="00497501"/>
    <w:rsid w:val="004A14AB"/>
    <w:rsid w:val="004A2B08"/>
    <w:rsid w:val="004A57A5"/>
    <w:rsid w:val="004B3EFA"/>
    <w:rsid w:val="004B6558"/>
    <w:rsid w:val="004B78C5"/>
    <w:rsid w:val="004C0BF3"/>
    <w:rsid w:val="004C0CB4"/>
    <w:rsid w:val="004C2C16"/>
    <w:rsid w:val="004C4F12"/>
    <w:rsid w:val="004C6F82"/>
    <w:rsid w:val="004C7D3F"/>
    <w:rsid w:val="004D0CCE"/>
    <w:rsid w:val="004D1F01"/>
    <w:rsid w:val="004D26B2"/>
    <w:rsid w:val="004D4D9D"/>
    <w:rsid w:val="004E10B6"/>
    <w:rsid w:val="004E20A4"/>
    <w:rsid w:val="004E6CCF"/>
    <w:rsid w:val="004E6D3B"/>
    <w:rsid w:val="004F0598"/>
    <w:rsid w:val="004F1E00"/>
    <w:rsid w:val="004F2112"/>
    <w:rsid w:val="004F2D4F"/>
    <w:rsid w:val="004F3432"/>
    <w:rsid w:val="004F4AFD"/>
    <w:rsid w:val="005011C5"/>
    <w:rsid w:val="005014B4"/>
    <w:rsid w:val="00502295"/>
    <w:rsid w:val="00503633"/>
    <w:rsid w:val="0050618A"/>
    <w:rsid w:val="00507D32"/>
    <w:rsid w:val="00511F90"/>
    <w:rsid w:val="005204F2"/>
    <w:rsid w:val="00520797"/>
    <w:rsid w:val="00522A2C"/>
    <w:rsid w:val="00523918"/>
    <w:rsid w:val="00524893"/>
    <w:rsid w:val="005251F7"/>
    <w:rsid w:val="0053161C"/>
    <w:rsid w:val="00531A33"/>
    <w:rsid w:val="005323A1"/>
    <w:rsid w:val="00532CF6"/>
    <w:rsid w:val="00533DD4"/>
    <w:rsid w:val="00534825"/>
    <w:rsid w:val="0054020E"/>
    <w:rsid w:val="0054159F"/>
    <w:rsid w:val="00541D81"/>
    <w:rsid w:val="0054206C"/>
    <w:rsid w:val="005427B1"/>
    <w:rsid w:val="00545170"/>
    <w:rsid w:val="005474EB"/>
    <w:rsid w:val="005535DB"/>
    <w:rsid w:val="00560767"/>
    <w:rsid w:val="00561F15"/>
    <w:rsid w:val="00563A48"/>
    <w:rsid w:val="005643CD"/>
    <w:rsid w:val="00570BE9"/>
    <w:rsid w:val="00576C56"/>
    <w:rsid w:val="005802B3"/>
    <w:rsid w:val="00580B6D"/>
    <w:rsid w:val="00582C13"/>
    <w:rsid w:val="0058312E"/>
    <w:rsid w:val="0059282D"/>
    <w:rsid w:val="005932B8"/>
    <w:rsid w:val="00593CA8"/>
    <w:rsid w:val="005948B7"/>
    <w:rsid w:val="005971AB"/>
    <w:rsid w:val="005A47BD"/>
    <w:rsid w:val="005A4EA6"/>
    <w:rsid w:val="005A5555"/>
    <w:rsid w:val="005A7CC5"/>
    <w:rsid w:val="005B182F"/>
    <w:rsid w:val="005B20E1"/>
    <w:rsid w:val="005C0F2E"/>
    <w:rsid w:val="005C3365"/>
    <w:rsid w:val="005C41DE"/>
    <w:rsid w:val="005C5347"/>
    <w:rsid w:val="005D0EB3"/>
    <w:rsid w:val="005D12D4"/>
    <w:rsid w:val="005D2933"/>
    <w:rsid w:val="005D785F"/>
    <w:rsid w:val="005E74AB"/>
    <w:rsid w:val="005F09A8"/>
    <w:rsid w:val="005F30D1"/>
    <w:rsid w:val="005F4673"/>
    <w:rsid w:val="005F575E"/>
    <w:rsid w:val="00601252"/>
    <w:rsid w:val="006021FD"/>
    <w:rsid w:val="006025C7"/>
    <w:rsid w:val="0061506A"/>
    <w:rsid w:val="0062210F"/>
    <w:rsid w:val="00622375"/>
    <w:rsid w:val="00624BA2"/>
    <w:rsid w:val="00635DC2"/>
    <w:rsid w:val="00636300"/>
    <w:rsid w:val="0064181E"/>
    <w:rsid w:val="006446EE"/>
    <w:rsid w:val="00653957"/>
    <w:rsid w:val="006540BA"/>
    <w:rsid w:val="00655C35"/>
    <w:rsid w:val="00657704"/>
    <w:rsid w:val="00662B9B"/>
    <w:rsid w:val="00662C07"/>
    <w:rsid w:val="00667436"/>
    <w:rsid w:val="00667AF5"/>
    <w:rsid w:val="00667E2E"/>
    <w:rsid w:val="0067307C"/>
    <w:rsid w:val="00676390"/>
    <w:rsid w:val="006764C8"/>
    <w:rsid w:val="0068563A"/>
    <w:rsid w:val="00685CBA"/>
    <w:rsid w:val="0069249C"/>
    <w:rsid w:val="006945B2"/>
    <w:rsid w:val="006A1B73"/>
    <w:rsid w:val="006A37DA"/>
    <w:rsid w:val="006A38DA"/>
    <w:rsid w:val="006A5602"/>
    <w:rsid w:val="006B3DE7"/>
    <w:rsid w:val="006C4705"/>
    <w:rsid w:val="006C7858"/>
    <w:rsid w:val="006D1768"/>
    <w:rsid w:val="006D31C1"/>
    <w:rsid w:val="006D509C"/>
    <w:rsid w:val="006D5A47"/>
    <w:rsid w:val="006D5BCE"/>
    <w:rsid w:val="006D6537"/>
    <w:rsid w:val="006D6EBE"/>
    <w:rsid w:val="006E189E"/>
    <w:rsid w:val="006E3696"/>
    <w:rsid w:val="006F219E"/>
    <w:rsid w:val="006F25A1"/>
    <w:rsid w:val="006F6FAD"/>
    <w:rsid w:val="00701A57"/>
    <w:rsid w:val="007023AA"/>
    <w:rsid w:val="00702C05"/>
    <w:rsid w:val="0070685D"/>
    <w:rsid w:val="007071AE"/>
    <w:rsid w:val="007139FC"/>
    <w:rsid w:val="007140EF"/>
    <w:rsid w:val="00721238"/>
    <w:rsid w:val="00721F34"/>
    <w:rsid w:val="00725046"/>
    <w:rsid w:val="00726E29"/>
    <w:rsid w:val="0073079C"/>
    <w:rsid w:val="00731C14"/>
    <w:rsid w:val="00731C27"/>
    <w:rsid w:val="00733194"/>
    <w:rsid w:val="0073405E"/>
    <w:rsid w:val="00734213"/>
    <w:rsid w:val="0073448B"/>
    <w:rsid w:val="00741DDB"/>
    <w:rsid w:val="00742B44"/>
    <w:rsid w:val="00743A90"/>
    <w:rsid w:val="00750377"/>
    <w:rsid w:val="0075206A"/>
    <w:rsid w:val="007538B0"/>
    <w:rsid w:val="00756036"/>
    <w:rsid w:val="00757670"/>
    <w:rsid w:val="00757B1C"/>
    <w:rsid w:val="007616A3"/>
    <w:rsid w:val="0076289E"/>
    <w:rsid w:val="007668DE"/>
    <w:rsid w:val="00776ED7"/>
    <w:rsid w:val="00777D56"/>
    <w:rsid w:val="00782E01"/>
    <w:rsid w:val="0078346F"/>
    <w:rsid w:val="0078780E"/>
    <w:rsid w:val="0079439F"/>
    <w:rsid w:val="00794774"/>
    <w:rsid w:val="00796162"/>
    <w:rsid w:val="00796621"/>
    <w:rsid w:val="00797342"/>
    <w:rsid w:val="007A12D5"/>
    <w:rsid w:val="007A1561"/>
    <w:rsid w:val="007A15A0"/>
    <w:rsid w:val="007A1AB1"/>
    <w:rsid w:val="007A1B6C"/>
    <w:rsid w:val="007A210F"/>
    <w:rsid w:val="007A6ED4"/>
    <w:rsid w:val="007A708A"/>
    <w:rsid w:val="007B0B1B"/>
    <w:rsid w:val="007B1E4B"/>
    <w:rsid w:val="007B2BDD"/>
    <w:rsid w:val="007B679A"/>
    <w:rsid w:val="007B67DE"/>
    <w:rsid w:val="007B744A"/>
    <w:rsid w:val="007B74A1"/>
    <w:rsid w:val="007C0E8F"/>
    <w:rsid w:val="007C2C62"/>
    <w:rsid w:val="007C7698"/>
    <w:rsid w:val="007C7E62"/>
    <w:rsid w:val="007D09F2"/>
    <w:rsid w:val="007D219C"/>
    <w:rsid w:val="007D298B"/>
    <w:rsid w:val="007D3B13"/>
    <w:rsid w:val="007E223A"/>
    <w:rsid w:val="007E24BC"/>
    <w:rsid w:val="007E4082"/>
    <w:rsid w:val="007E53BC"/>
    <w:rsid w:val="007E5617"/>
    <w:rsid w:val="007F6FC3"/>
    <w:rsid w:val="00800197"/>
    <w:rsid w:val="008004ED"/>
    <w:rsid w:val="008015EA"/>
    <w:rsid w:val="0080219E"/>
    <w:rsid w:val="00803079"/>
    <w:rsid w:val="00803125"/>
    <w:rsid w:val="0080423A"/>
    <w:rsid w:val="0080646E"/>
    <w:rsid w:val="008127C6"/>
    <w:rsid w:val="00813C3C"/>
    <w:rsid w:val="00820B11"/>
    <w:rsid w:val="00821902"/>
    <w:rsid w:val="0082499F"/>
    <w:rsid w:val="00825981"/>
    <w:rsid w:val="00830D16"/>
    <w:rsid w:val="0083576A"/>
    <w:rsid w:val="00836B77"/>
    <w:rsid w:val="0084093A"/>
    <w:rsid w:val="0084257A"/>
    <w:rsid w:val="00845D39"/>
    <w:rsid w:val="00846198"/>
    <w:rsid w:val="00853B0C"/>
    <w:rsid w:val="00854A33"/>
    <w:rsid w:val="00860526"/>
    <w:rsid w:val="00860611"/>
    <w:rsid w:val="0086372F"/>
    <w:rsid w:val="00863D6A"/>
    <w:rsid w:val="0086409D"/>
    <w:rsid w:val="00865BF7"/>
    <w:rsid w:val="00866293"/>
    <w:rsid w:val="00870485"/>
    <w:rsid w:val="00870D26"/>
    <w:rsid w:val="008744F6"/>
    <w:rsid w:val="008766B3"/>
    <w:rsid w:val="0087761A"/>
    <w:rsid w:val="008777B1"/>
    <w:rsid w:val="008835DB"/>
    <w:rsid w:val="008914C8"/>
    <w:rsid w:val="00892FA4"/>
    <w:rsid w:val="00893B71"/>
    <w:rsid w:val="00895823"/>
    <w:rsid w:val="008A1A35"/>
    <w:rsid w:val="008A407E"/>
    <w:rsid w:val="008A467F"/>
    <w:rsid w:val="008A5653"/>
    <w:rsid w:val="008A723E"/>
    <w:rsid w:val="008B1211"/>
    <w:rsid w:val="008B231D"/>
    <w:rsid w:val="008B3BDE"/>
    <w:rsid w:val="008B5233"/>
    <w:rsid w:val="008B546C"/>
    <w:rsid w:val="008B77ED"/>
    <w:rsid w:val="008C00B4"/>
    <w:rsid w:val="008C0710"/>
    <w:rsid w:val="008C1423"/>
    <w:rsid w:val="008C189D"/>
    <w:rsid w:val="008C35AE"/>
    <w:rsid w:val="008C4126"/>
    <w:rsid w:val="008C5B17"/>
    <w:rsid w:val="008C7C3B"/>
    <w:rsid w:val="008D06EC"/>
    <w:rsid w:val="008D0C14"/>
    <w:rsid w:val="008D3941"/>
    <w:rsid w:val="008D3DFE"/>
    <w:rsid w:val="008D3E6C"/>
    <w:rsid w:val="008D5439"/>
    <w:rsid w:val="008D6EE1"/>
    <w:rsid w:val="008E2883"/>
    <w:rsid w:val="008E3690"/>
    <w:rsid w:val="008F1899"/>
    <w:rsid w:val="008F1B3F"/>
    <w:rsid w:val="00903BA0"/>
    <w:rsid w:val="00904BEC"/>
    <w:rsid w:val="0090588B"/>
    <w:rsid w:val="009118D3"/>
    <w:rsid w:val="00915A8F"/>
    <w:rsid w:val="009161FE"/>
    <w:rsid w:val="009165AA"/>
    <w:rsid w:val="00917114"/>
    <w:rsid w:val="0092208C"/>
    <w:rsid w:val="0092267B"/>
    <w:rsid w:val="009231B2"/>
    <w:rsid w:val="009346AB"/>
    <w:rsid w:val="00934B5F"/>
    <w:rsid w:val="00935EE6"/>
    <w:rsid w:val="00942FDE"/>
    <w:rsid w:val="0094575D"/>
    <w:rsid w:val="00947A3E"/>
    <w:rsid w:val="00952F65"/>
    <w:rsid w:val="00955DFD"/>
    <w:rsid w:val="009562EE"/>
    <w:rsid w:val="009563CC"/>
    <w:rsid w:val="00960CBF"/>
    <w:rsid w:val="00961917"/>
    <w:rsid w:val="009630D1"/>
    <w:rsid w:val="009636A6"/>
    <w:rsid w:val="0096378D"/>
    <w:rsid w:val="00963F0C"/>
    <w:rsid w:val="00964409"/>
    <w:rsid w:val="009662D8"/>
    <w:rsid w:val="00967083"/>
    <w:rsid w:val="00973BA3"/>
    <w:rsid w:val="00973D46"/>
    <w:rsid w:val="00977017"/>
    <w:rsid w:val="00980FCC"/>
    <w:rsid w:val="00987229"/>
    <w:rsid w:val="0099163B"/>
    <w:rsid w:val="00992772"/>
    <w:rsid w:val="009944C6"/>
    <w:rsid w:val="009945EE"/>
    <w:rsid w:val="009961F0"/>
    <w:rsid w:val="009A145D"/>
    <w:rsid w:val="009A1AF3"/>
    <w:rsid w:val="009A2399"/>
    <w:rsid w:val="009A2C12"/>
    <w:rsid w:val="009A524A"/>
    <w:rsid w:val="009A6526"/>
    <w:rsid w:val="009B0E0D"/>
    <w:rsid w:val="009B280A"/>
    <w:rsid w:val="009B2CA6"/>
    <w:rsid w:val="009B2CE6"/>
    <w:rsid w:val="009B6204"/>
    <w:rsid w:val="009C0466"/>
    <w:rsid w:val="009C0511"/>
    <w:rsid w:val="009C0E59"/>
    <w:rsid w:val="009C2120"/>
    <w:rsid w:val="009C2E3C"/>
    <w:rsid w:val="009C4345"/>
    <w:rsid w:val="009C5519"/>
    <w:rsid w:val="009C62C5"/>
    <w:rsid w:val="009C78C7"/>
    <w:rsid w:val="009D0023"/>
    <w:rsid w:val="009D09FB"/>
    <w:rsid w:val="009D36AD"/>
    <w:rsid w:val="009D5BDF"/>
    <w:rsid w:val="009D7F4D"/>
    <w:rsid w:val="009E1E96"/>
    <w:rsid w:val="009E2B9A"/>
    <w:rsid w:val="009E716D"/>
    <w:rsid w:val="009F17EC"/>
    <w:rsid w:val="009F3B9F"/>
    <w:rsid w:val="009F55DF"/>
    <w:rsid w:val="009F580C"/>
    <w:rsid w:val="009F5E2F"/>
    <w:rsid w:val="009F6654"/>
    <w:rsid w:val="00A00CED"/>
    <w:rsid w:val="00A01B97"/>
    <w:rsid w:val="00A06398"/>
    <w:rsid w:val="00A07C9A"/>
    <w:rsid w:val="00A10F4D"/>
    <w:rsid w:val="00A114C4"/>
    <w:rsid w:val="00A1214E"/>
    <w:rsid w:val="00A157F5"/>
    <w:rsid w:val="00A16BF3"/>
    <w:rsid w:val="00A20C49"/>
    <w:rsid w:val="00A244AD"/>
    <w:rsid w:val="00A25C5E"/>
    <w:rsid w:val="00A308C0"/>
    <w:rsid w:val="00A323B4"/>
    <w:rsid w:val="00A34116"/>
    <w:rsid w:val="00A3686F"/>
    <w:rsid w:val="00A41834"/>
    <w:rsid w:val="00A4197D"/>
    <w:rsid w:val="00A4343C"/>
    <w:rsid w:val="00A43DD0"/>
    <w:rsid w:val="00A500EA"/>
    <w:rsid w:val="00A50547"/>
    <w:rsid w:val="00A50E94"/>
    <w:rsid w:val="00A51DA1"/>
    <w:rsid w:val="00A53A57"/>
    <w:rsid w:val="00A55E28"/>
    <w:rsid w:val="00A57144"/>
    <w:rsid w:val="00A6002D"/>
    <w:rsid w:val="00A6340F"/>
    <w:rsid w:val="00A64D64"/>
    <w:rsid w:val="00A7089B"/>
    <w:rsid w:val="00A71EE4"/>
    <w:rsid w:val="00A81D49"/>
    <w:rsid w:val="00A82548"/>
    <w:rsid w:val="00A82DC8"/>
    <w:rsid w:val="00A90737"/>
    <w:rsid w:val="00A90A17"/>
    <w:rsid w:val="00A9240B"/>
    <w:rsid w:val="00A96B44"/>
    <w:rsid w:val="00AA09AF"/>
    <w:rsid w:val="00AB0490"/>
    <w:rsid w:val="00AB33D6"/>
    <w:rsid w:val="00AB3EE5"/>
    <w:rsid w:val="00AB43A0"/>
    <w:rsid w:val="00AB79D2"/>
    <w:rsid w:val="00AC1371"/>
    <w:rsid w:val="00AC1B9E"/>
    <w:rsid w:val="00AC4590"/>
    <w:rsid w:val="00AD38D0"/>
    <w:rsid w:val="00AE0428"/>
    <w:rsid w:val="00AE2502"/>
    <w:rsid w:val="00AE7CD6"/>
    <w:rsid w:val="00AE7EBC"/>
    <w:rsid w:val="00AF2969"/>
    <w:rsid w:val="00AF3727"/>
    <w:rsid w:val="00AF76CD"/>
    <w:rsid w:val="00AF78D2"/>
    <w:rsid w:val="00B01310"/>
    <w:rsid w:val="00B01871"/>
    <w:rsid w:val="00B040E4"/>
    <w:rsid w:val="00B05EAE"/>
    <w:rsid w:val="00B070A9"/>
    <w:rsid w:val="00B07364"/>
    <w:rsid w:val="00B145D6"/>
    <w:rsid w:val="00B15D70"/>
    <w:rsid w:val="00B16F66"/>
    <w:rsid w:val="00B21C9A"/>
    <w:rsid w:val="00B22949"/>
    <w:rsid w:val="00B2407E"/>
    <w:rsid w:val="00B2529F"/>
    <w:rsid w:val="00B31213"/>
    <w:rsid w:val="00B31560"/>
    <w:rsid w:val="00B33BB3"/>
    <w:rsid w:val="00B44CA0"/>
    <w:rsid w:val="00B45321"/>
    <w:rsid w:val="00B504D5"/>
    <w:rsid w:val="00B544A7"/>
    <w:rsid w:val="00B562E4"/>
    <w:rsid w:val="00B623B0"/>
    <w:rsid w:val="00B63FCC"/>
    <w:rsid w:val="00B659B8"/>
    <w:rsid w:val="00B65B0B"/>
    <w:rsid w:val="00B701A8"/>
    <w:rsid w:val="00B73BFA"/>
    <w:rsid w:val="00B77877"/>
    <w:rsid w:val="00B80B49"/>
    <w:rsid w:val="00B87AA5"/>
    <w:rsid w:val="00B900EE"/>
    <w:rsid w:val="00B91619"/>
    <w:rsid w:val="00B91700"/>
    <w:rsid w:val="00B9207A"/>
    <w:rsid w:val="00B97019"/>
    <w:rsid w:val="00BA066A"/>
    <w:rsid w:val="00BA0732"/>
    <w:rsid w:val="00BA0A7E"/>
    <w:rsid w:val="00BA2B95"/>
    <w:rsid w:val="00BA4E3B"/>
    <w:rsid w:val="00BA6A37"/>
    <w:rsid w:val="00BA6FFC"/>
    <w:rsid w:val="00BB2D0D"/>
    <w:rsid w:val="00BC0440"/>
    <w:rsid w:val="00BC0536"/>
    <w:rsid w:val="00BC176F"/>
    <w:rsid w:val="00BC7020"/>
    <w:rsid w:val="00BC78CB"/>
    <w:rsid w:val="00BD1D23"/>
    <w:rsid w:val="00BD57BC"/>
    <w:rsid w:val="00BD68CE"/>
    <w:rsid w:val="00BD70D3"/>
    <w:rsid w:val="00BD7561"/>
    <w:rsid w:val="00BD7DBB"/>
    <w:rsid w:val="00BE273D"/>
    <w:rsid w:val="00BE3CA3"/>
    <w:rsid w:val="00BF2F70"/>
    <w:rsid w:val="00BF3659"/>
    <w:rsid w:val="00BF60A4"/>
    <w:rsid w:val="00C003F3"/>
    <w:rsid w:val="00C02D61"/>
    <w:rsid w:val="00C03CDD"/>
    <w:rsid w:val="00C040C8"/>
    <w:rsid w:val="00C04E00"/>
    <w:rsid w:val="00C068C1"/>
    <w:rsid w:val="00C07944"/>
    <w:rsid w:val="00C11389"/>
    <w:rsid w:val="00C1215E"/>
    <w:rsid w:val="00C13C98"/>
    <w:rsid w:val="00C15C8A"/>
    <w:rsid w:val="00C227AE"/>
    <w:rsid w:val="00C2508C"/>
    <w:rsid w:val="00C276ED"/>
    <w:rsid w:val="00C277AA"/>
    <w:rsid w:val="00C27AFB"/>
    <w:rsid w:val="00C30168"/>
    <w:rsid w:val="00C30385"/>
    <w:rsid w:val="00C30781"/>
    <w:rsid w:val="00C30C38"/>
    <w:rsid w:val="00C32AE8"/>
    <w:rsid w:val="00C35792"/>
    <w:rsid w:val="00C424D1"/>
    <w:rsid w:val="00C52283"/>
    <w:rsid w:val="00C52A5F"/>
    <w:rsid w:val="00C540EF"/>
    <w:rsid w:val="00C56A26"/>
    <w:rsid w:val="00C60D05"/>
    <w:rsid w:val="00C613C3"/>
    <w:rsid w:val="00C6796C"/>
    <w:rsid w:val="00C67EEF"/>
    <w:rsid w:val="00C70615"/>
    <w:rsid w:val="00C77E2F"/>
    <w:rsid w:val="00C83540"/>
    <w:rsid w:val="00C846A1"/>
    <w:rsid w:val="00C84A14"/>
    <w:rsid w:val="00C8503A"/>
    <w:rsid w:val="00C86E1D"/>
    <w:rsid w:val="00C87984"/>
    <w:rsid w:val="00C94A50"/>
    <w:rsid w:val="00C97BF9"/>
    <w:rsid w:val="00CA38E0"/>
    <w:rsid w:val="00CA40A2"/>
    <w:rsid w:val="00CA5C81"/>
    <w:rsid w:val="00CA5F37"/>
    <w:rsid w:val="00CA6A95"/>
    <w:rsid w:val="00CB11E4"/>
    <w:rsid w:val="00CB3E1D"/>
    <w:rsid w:val="00CB48EF"/>
    <w:rsid w:val="00CB5078"/>
    <w:rsid w:val="00CC4190"/>
    <w:rsid w:val="00CC62E2"/>
    <w:rsid w:val="00CD1708"/>
    <w:rsid w:val="00CD5529"/>
    <w:rsid w:val="00CD7EFE"/>
    <w:rsid w:val="00CE179C"/>
    <w:rsid w:val="00CE18AC"/>
    <w:rsid w:val="00CE228D"/>
    <w:rsid w:val="00CE3971"/>
    <w:rsid w:val="00CE5A62"/>
    <w:rsid w:val="00CE6784"/>
    <w:rsid w:val="00CE6B78"/>
    <w:rsid w:val="00CF46D9"/>
    <w:rsid w:val="00CF70FE"/>
    <w:rsid w:val="00D02CE9"/>
    <w:rsid w:val="00D033C9"/>
    <w:rsid w:val="00D03E9F"/>
    <w:rsid w:val="00D03FEF"/>
    <w:rsid w:val="00D04583"/>
    <w:rsid w:val="00D14C93"/>
    <w:rsid w:val="00D15B39"/>
    <w:rsid w:val="00D2151F"/>
    <w:rsid w:val="00D22ABC"/>
    <w:rsid w:val="00D30C72"/>
    <w:rsid w:val="00D30DC9"/>
    <w:rsid w:val="00D34B65"/>
    <w:rsid w:val="00D3557E"/>
    <w:rsid w:val="00D360D9"/>
    <w:rsid w:val="00D36C6F"/>
    <w:rsid w:val="00D3739D"/>
    <w:rsid w:val="00D4404E"/>
    <w:rsid w:val="00D50420"/>
    <w:rsid w:val="00D52FD3"/>
    <w:rsid w:val="00D5466B"/>
    <w:rsid w:val="00D551F3"/>
    <w:rsid w:val="00D55C37"/>
    <w:rsid w:val="00D5634A"/>
    <w:rsid w:val="00D607D9"/>
    <w:rsid w:val="00D64607"/>
    <w:rsid w:val="00D66A56"/>
    <w:rsid w:val="00D67D24"/>
    <w:rsid w:val="00D7128B"/>
    <w:rsid w:val="00D73884"/>
    <w:rsid w:val="00D738D3"/>
    <w:rsid w:val="00D7464F"/>
    <w:rsid w:val="00D77B98"/>
    <w:rsid w:val="00D80DDE"/>
    <w:rsid w:val="00D81A50"/>
    <w:rsid w:val="00D90DDA"/>
    <w:rsid w:val="00D918AD"/>
    <w:rsid w:val="00D925F7"/>
    <w:rsid w:val="00D92C88"/>
    <w:rsid w:val="00D954C6"/>
    <w:rsid w:val="00D96A11"/>
    <w:rsid w:val="00D96DC6"/>
    <w:rsid w:val="00D97A48"/>
    <w:rsid w:val="00DA017A"/>
    <w:rsid w:val="00DA3D1B"/>
    <w:rsid w:val="00DA435A"/>
    <w:rsid w:val="00DA51EB"/>
    <w:rsid w:val="00DA546D"/>
    <w:rsid w:val="00DA5EA9"/>
    <w:rsid w:val="00DB1315"/>
    <w:rsid w:val="00DB1618"/>
    <w:rsid w:val="00DB29E2"/>
    <w:rsid w:val="00DB397A"/>
    <w:rsid w:val="00DB4FA5"/>
    <w:rsid w:val="00DB54F7"/>
    <w:rsid w:val="00DC30F1"/>
    <w:rsid w:val="00DC641E"/>
    <w:rsid w:val="00DC6682"/>
    <w:rsid w:val="00DC6F82"/>
    <w:rsid w:val="00DD1A65"/>
    <w:rsid w:val="00DD3635"/>
    <w:rsid w:val="00DD4F22"/>
    <w:rsid w:val="00DD6D02"/>
    <w:rsid w:val="00DD7360"/>
    <w:rsid w:val="00DE1CC9"/>
    <w:rsid w:val="00DE4D75"/>
    <w:rsid w:val="00DE4E23"/>
    <w:rsid w:val="00DE4F81"/>
    <w:rsid w:val="00DF094D"/>
    <w:rsid w:val="00DF74E0"/>
    <w:rsid w:val="00E0033F"/>
    <w:rsid w:val="00E021D6"/>
    <w:rsid w:val="00E027F8"/>
    <w:rsid w:val="00E02FD7"/>
    <w:rsid w:val="00E046FE"/>
    <w:rsid w:val="00E12728"/>
    <w:rsid w:val="00E16C93"/>
    <w:rsid w:val="00E16D1A"/>
    <w:rsid w:val="00E17923"/>
    <w:rsid w:val="00E223C3"/>
    <w:rsid w:val="00E236B8"/>
    <w:rsid w:val="00E30176"/>
    <w:rsid w:val="00E32105"/>
    <w:rsid w:val="00E32CAC"/>
    <w:rsid w:val="00E32F60"/>
    <w:rsid w:val="00E3311F"/>
    <w:rsid w:val="00E3435B"/>
    <w:rsid w:val="00E424E7"/>
    <w:rsid w:val="00E432FC"/>
    <w:rsid w:val="00E43FEA"/>
    <w:rsid w:val="00E45662"/>
    <w:rsid w:val="00E470F7"/>
    <w:rsid w:val="00E4731F"/>
    <w:rsid w:val="00E50EAF"/>
    <w:rsid w:val="00E51F2A"/>
    <w:rsid w:val="00E52F5A"/>
    <w:rsid w:val="00E61E2B"/>
    <w:rsid w:val="00E65358"/>
    <w:rsid w:val="00E73C7F"/>
    <w:rsid w:val="00E80BC3"/>
    <w:rsid w:val="00E82EB2"/>
    <w:rsid w:val="00E836CE"/>
    <w:rsid w:val="00E8424B"/>
    <w:rsid w:val="00E84CE1"/>
    <w:rsid w:val="00E86F85"/>
    <w:rsid w:val="00E92509"/>
    <w:rsid w:val="00E932E6"/>
    <w:rsid w:val="00E93880"/>
    <w:rsid w:val="00E97253"/>
    <w:rsid w:val="00E97CD3"/>
    <w:rsid w:val="00E97FB8"/>
    <w:rsid w:val="00EA13A8"/>
    <w:rsid w:val="00EA1EF8"/>
    <w:rsid w:val="00EA3D33"/>
    <w:rsid w:val="00EA6290"/>
    <w:rsid w:val="00EB1502"/>
    <w:rsid w:val="00EB5E61"/>
    <w:rsid w:val="00EC17A1"/>
    <w:rsid w:val="00EC4270"/>
    <w:rsid w:val="00EC5AA1"/>
    <w:rsid w:val="00EC6C43"/>
    <w:rsid w:val="00ED0D0F"/>
    <w:rsid w:val="00ED5302"/>
    <w:rsid w:val="00ED5CEB"/>
    <w:rsid w:val="00EF014F"/>
    <w:rsid w:val="00EF032A"/>
    <w:rsid w:val="00F00617"/>
    <w:rsid w:val="00F03C1C"/>
    <w:rsid w:val="00F0658B"/>
    <w:rsid w:val="00F06EC8"/>
    <w:rsid w:val="00F07C82"/>
    <w:rsid w:val="00F14238"/>
    <w:rsid w:val="00F14B9E"/>
    <w:rsid w:val="00F164F4"/>
    <w:rsid w:val="00F20E17"/>
    <w:rsid w:val="00F235E0"/>
    <w:rsid w:val="00F239A7"/>
    <w:rsid w:val="00F23C16"/>
    <w:rsid w:val="00F25D40"/>
    <w:rsid w:val="00F328FC"/>
    <w:rsid w:val="00F35BCA"/>
    <w:rsid w:val="00F44D5E"/>
    <w:rsid w:val="00F50057"/>
    <w:rsid w:val="00F52293"/>
    <w:rsid w:val="00F522DD"/>
    <w:rsid w:val="00F52949"/>
    <w:rsid w:val="00F52F8B"/>
    <w:rsid w:val="00F5469C"/>
    <w:rsid w:val="00F57B64"/>
    <w:rsid w:val="00F6294D"/>
    <w:rsid w:val="00F630B2"/>
    <w:rsid w:val="00F66883"/>
    <w:rsid w:val="00F714C6"/>
    <w:rsid w:val="00F7158F"/>
    <w:rsid w:val="00F72FCA"/>
    <w:rsid w:val="00F72FEF"/>
    <w:rsid w:val="00F73578"/>
    <w:rsid w:val="00F73C7A"/>
    <w:rsid w:val="00F76D20"/>
    <w:rsid w:val="00F87BB8"/>
    <w:rsid w:val="00F937F4"/>
    <w:rsid w:val="00F93AC3"/>
    <w:rsid w:val="00F95A1F"/>
    <w:rsid w:val="00F97D24"/>
    <w:rsid w:val="00FA4576"/>
    <w:rsid w:val="00FA6CDE"/>
    <w:rsid w:val="00FA6DDC"/>
    <w:rsid w:val="00FB53A0"/>
    <w:rsid w:val="00FB6A96"/>
    <w:rsid w:val="00FB7B4A"/>
    <w:rsid w:val="00FC0F96"/>
    <w:rsid w:val="00FC11C0"/>
    <w:rsid w:val="00FC34E8"/>
    <w:rsid w:val="00FC4A71"/>
    <w:rsid w:val="00FD16F8"/>
    <w:rsid w:val="00FD3D99"/>
    <w:rsid w:val="00FD5789"/>
    <w:rsid w:val="00FD671D"/>
    <w:rsid w:val="00FE025A"/>
    <w:rsid w:val="00FE2A86"/>
    <w:rsid w:val="00FE5FEC"/>
    <w:rsid w:val="00FF589D"/>
    <w:rsid w:val="00FF652B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0A04F7"/>
  <w15:docId w15:val="{C431E3EF-8F87-4FF3-B894-EF568B06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471B54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0"/>
    <w:next w:val="a1"/>
    <w:autoRedefine/>
    <w:qFormat/>
    <w:rsid w:val="00757B1C"/>
    <w:pPr>
      <w:keepNext/>
      <w:numPr>
        <w:numId w:val="6"/>
      </w:numPr>
      <w:ind w:hanging="2904"/>
      <w:outlineLvl w:val="0"/>
    </w:pPr>
    <w:rPr>
      <w:rFonts w:ascii="ＭＳ ゴシック" w:eastAsia="ＭＳ ゴシック" w:hAnsi="Arial"/>
      <w:b/>
      <w:sz w:val="24"/>
    </w:rPr>
  </w:style>
  <w:style w:type="paragraph" w:styleId="2">
    <w:name w:val="heading 2"/>
    <w:basedOn w:val="a0"/>
    <w:next w:val="a1"/>
    <w:autoRedefine/>
    <w:qFormat/>
    <w:rsid w:val="00292184"/>
    <w:pPr>
      <w:keepNext/>
      <w:numPr>
        <w:ilvl w:val="1"/>
        <w:numId w:val="6"/>
      </w:numPr>
      <w:ind w:hanging="369"/>
      <w:outlineLvl w:val="1"/>
    </w:pPr>
    <w:rPr>
      <w:rFonts w:ascii="ＭＳ ゴシック" w:eastAsia="ＭＳ ゴシック" w:hAnsi="Arial"/>
    </w:rPr>
  </w:style>
  <w:style w:type="paragraph" w:styleId="3">
    <w:name w:val="heading 3"/>
    <w:basedOn w:val="a0"/>
    <w:next w:val="a1"/>
    <w:autoRedefine/>
    <w:qFormat/>
    <w:rsid w:val="002B064F"/>
    <w:pPr>
      <w:keepNext/>
      <w:numPr>
        <w:ilvl w:val="2"/>
        <w:numId w:val="6"/>
      </w:numPr>
      <w:outlineLvl w:val="2"/>
    </w:pPr>
    <w:rPr>
      <w:rFonts w:ascii="ＭＳ ゴシック" w:eastAsia="ＭＳ ゴシック" w:hAnsi="Arial"/>
    </w:rPr>
  </w:style>
  <w:style w:type="paragraph" w:styleId="4">
    <w:name w:val="heading 4"/>
    <w:basedOn w:val="a0"/>
    <w:next w:val="a2"/>
    <w:autoRedefine/>
    <w:qFormat/>
    <w:rsid w:val="00D4404E"/>
    <w:pPr>
      <w:keepNext/>
      <w:numPr>
        <w:ilvl w:val="3"/>
        <w:numId w:val="6"/>
      </w:numPr>
      <w:ind w:hanging="374"/>
      <w:outlineLvl w:val="3"/>
    </w:pPr>
    <w:rPr>
      <w:rFonts w:ascii="ＭＳ ゴシック" w:eastAsia="ＭＳ ゴシック" w:hAnsi="Arial"/>
    </w:rPr>
  </w:style>
  <w:style w:type="paragraph" w:styleId="5">
    <w:name w:val="heading 5"/>
    <w:aliases w:val="12pt太字,見出し 5 Char"/>
    <w:basedOn w:val="a0"/>
    <w:next w:val="a2"/>
    <w:qFormat/>
    <w:pPr>
      <w:keepNext/>
      <w:numPr>
        <w:ilvl w:val="4"/>
        <w:numId w:val="1"/>
      </w:numPr>
      <w:outlineLvl w:val="4"/>
    </w:pPr>
    <w:rPr>
      <w:rFonts w:ascii="Arial" w:eastAsia="ＭＳ ゴシック" w:hAnsi="Arial"/>
      <w:b/>
    </w:rPr>
  </w:style>
  <w:style w:type="paragraph" w:styleId="6">
    <w:name w:val="heading 6"/>
    <w:aliases w:val="･12pt標準,見出し 6 Char"/>
    <w:basedOn w:val="a0"/>
    <w:next w:val="a2"/>
    <w:qFormat/>
    <w:pPr>
      <w:keepNext/>
      <w:numPr>
        <w:ilvl w:val="5"/>
        <w:numId w:val="1"/>
      </w:numPr>
      <w:outlineLvl w:val="5"/>
    </w:pPr>
    <w:rPr>
      <w:rFonts w:ascii="Arial" w:eastAsia="ＭＳ ゴシック" w:hAnsi="Arial"/>
      <w:b/>
    </w:rPr>
  </w:style>
  <w:style w:type="paragraph" w:styleId="7">
    <w:name w:val="heading 7"/>
    <w:basedOn w:val="a0"/>
    <w:next w:val="a0"/>
    <w:qFormat/>
    <w:pPr>
      <w:keepNext/>
      <w:numPr>
        <w:ilvl w:val="6"/>
        <w:numId w:val="4"/>
      </w:numPr>
      <w:outlineLvl w:val="6"/>
    </w:pPr>
    <w:rPr>
      <w:rFonts w:ascii="ＭＳ ゴシック" w:eastAsia="ＭＳ ゴシック"/>
      <w:b/>
      <w:bCs/>
    </w:rPr>
  </w:style>
  <w:style w:type="paragraph" w:styleId="8">
    <w:name w:val="heading 8"/>
    <w:basedOn w:val="a0"/>
    <w:next w:val="a0"/>
    <w:qFormat/>
    <w:pPr>
      <w:keepNext/>
      <w:numPr>
        <w:ilvl w:val="7"/>
        <w:numId w:val="5"/>
      </w:numPr>
      <w:outlineLvl w:val="7"/>
    </w:pPr>
    <w:rPr>
      <w:rFonts w:ascii="Century"/>
    </w:rPr>
  </w:style>
  <w:style w:type="paragraph" w:styleId="9">
    <w:name w:val="heading 9"/>
    <w:basedOn w:val="a0"/>
    <w:next w:val="a0"/>
    <w:qFormat/>
    <w:pPr>
      <w:keepNext/>
      <w:numPr>
        <w:ilvl w:val="8"/>
        <w:numId w:val="5"/>
      </w:numPr>
      <w:outlineLvl w:val="8"/>
    </w:pPr>
    <w:rPr>
      <w:rFonts w:ascii="Century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1">
    <w:name w:val="Normal Indent"/>
    <w:aliases w:val="標準インデント Char,標準インデント Char Char,(項以上のレベルで使用)"/>
    <w:basedOn w:val="a0"/>
    <w:link w:val="a6"/>
    <w:qFormat/>
    <w:rsid w:val="00292184"/>
    <w:pPr>
      <w:autoSpaceDE w:val="0"/>
      <w:autoSpaceDN w:val="0"/>
      <w:ind w:leftChars="67" w:left="141" w:firstLineChars="67" w:firstLine="141"/>
    </w:pPr>
  </w:style>
  <w:style w:type="paragraph" w:customStyle="1" w:styleId="a2">
    <w:name w:val="標準インデント１"/>
    <w:basedOn w:val="a1"/>
    <w:pPr>
      <w:ind w:leftChars="200" w:left="200" w:rightChars="50" w:right="50"/>
    </w:pPr>
  </w:style>
  <w:style w:type="paragraph" w:styleId="10">
    <w:name w:val="toc 1"/>
    <w:basedOn w:val="a0"/>
    <w:next w:val="a0"/>
    <w:autoRedefine/>
    <w:uiPriority w:val="39"/>
    <w:rsid w:val="009F55DF"/>
    <w:pPr>
      <w:spacing w:beforeLines="50" w:before="50"/>
    </w:pPr>
    <w:rPr>
      <w:rFonts w:ascii="ＭＳ ゴシック" w:eastAsia="ＭＳ ゴシック" w:hAnsi="Arial"/>
      <w:noProof/>
      <w:sz w:val="24"/>
    </w:rPr>
  </w:style>
  <w:style w:type="paragraph" w:styleId="20">
    <w:name w:val="toc 2"/>
    <w:basedOn w:val="10"/>
    <w:next w:val="a0"/>
    <w:autoRedefine/>
    <w:uiPriority w:val="39"/>
    <w:rsid w:val="009F55DF"/>
    <w:pPr>
      <w:tabs>
        <w:tab w:val="right" w:leader="dot" w:pos="9230"/>
      </w:tabs>
      <w:spacing w:beforeLines="0" w:before="0"/>
      <w:ind w:left="210"/>
    </w:pPr>
    <w:rPr>
      <w:sz w:val="21"/>
    </w:rPr>
  </w:style>
  <w:style w:type="paragraph" w:styleId="30">
    <w:name w:val="toc 3"/>
    <w:basedOn w:val="20"/>
    <w:next w:val="a0"/>
    <w:autoRedefine/>
    <w:uiPriority w:val="39"/>
    <w:rsid w:val="009F55DF"/>
    <w:pPr>
      <w:ind w:left="420"/>
    </w:pPr>
  </w:style>
  <w:style w:type="paragraph" w:styleId="40">
    <w:name w:val="toc 4"/>
    <w:basedOn w:val="a0"/>
    <w:next w:val="a0"/>
    <w:autoRedefine/>
    <w:semiHidden/>
    <w:pPr>
      <w:ind w:left="630"/>
    </w:pPr>
  </w:style>
  <w:style w:type="paragraph" w:styleId="a7">
    <w:name w:val="caption"/>
    <w:basedOn w:val="a0"/>
    <w:next w:val="a0"/>
    <w:qFormat/>
    <w:pPr>
      <w:jc w:val="center"/>
    </w:pPr>
    <w:rPr>
      <w:rFonts w:ascii="Arial" w:eastAsia="ＭＳ ゴシック" w:hAnsi="Arial"/>
      <w:bCs/>
      <w:sz w:val="20"/>
    </w:rPr>
  </w:style>
  <w:style w:type="paragraph" w:styleId="a8">
    <w:name w:val="header"/>
    <w:basedOn w:val="a0"/>
    <w:semiHidden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0"/>
    <w:link w:val="aa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b">
    <w:name w:val="page number"/>
    <w:basedOn w:val="a3"/>
    <w:semiHidden/>
  </w:style>
  <w:style w:type="paragraph" w:customStyle="1" w:styleId="a">
    <w:name w:val="黒ポチ箇条書き"/>
    <w:basedOn w:val="ac"/>
    <w:pPr>
      <w:numPr>
        <w:numId w:val="2"/>
      </w:numPr>
      <w:ind w:leftChars="0" w:left="0" w:firstLineChars="0" w:firstLine="0"/>
    </w:pPr>
  </w:style>
  <w:style w:type="paragraph" w:customStyle="1" w:styleId="ac">
    <w:name w:val="黒四角箇条書き"/>
    <w:basedOn w:val="a0"/>
    <w:pPr>
      <w:tabs>
        <w:tab w:val="num" w:pos="735"/>
      </w:tabs>
      <w:ind w:leftChars="200" w:left="350" w:rightChars="50" w:right="50" w:hangingChars="150" w:hanging="150"/>
    </w:pPr>
  </w:style>
  <w:style w:type="paragraph" w:styleId="ad">
    <w:name w:val="List Bullet"/>
    <w:basedOn w:val="a0"/>
    <w:autoRedefine/>
    <w:semiHidden/>
    <w:pPr>
      <w:ind w:left="1050" w:hanging="420"/>
    </w:pPr>
  </w:style>
  <w:style w:type="paragraph" w:customStyle="1" w:styleId="abc">
    <w:name w:val="a)b)c)箇条書き"/>
    <w:basedOn w:val="a0"/>
    <w:pPr>
      <w:numPr>
        <w:ilvl w:val="2"/>
        <w:numId w:val="3"/>
      </w:numPr>
      <w:tabs>
        <w:tab w:val="clear" w:pos="1620"/>
        <w:tab w:val="num" w:pos="840"/>
      </w:tabs>
      <w:ind w:leftChars="250" w:left="607" w:rightChars="50" w:right="50" w:hanging="357"/>
    </w:pPr>
  </w:style>
  <w:style w:type="paragraph" w:customStyle="1" w:styleId="1230">
    <w:name w:val="1)2)3)箇条書き"/>
    <w:basedOn w:val="a0"/>
    <w:pPr>
      <w:numPr>
        <w:ilvl w:val="1"/>
        <w:numId w:val="3"/>
      </w:numPr>
      <w:tabs>
        <w:tab w:val="clear" w:pos="1200"/>
        <w:tab w:val="num" w:pos="840"/>
      </w:tabs>
      <w:ind w:leftChars="250" w:left="607" w:rightChars="50" w:right="50" w:hanging="357"/>
    </w:pPr>
  </w:style>
  <w:style w:type="paragraph" w:customStyle="1" w:styleId="ae">
    <w:name w:val="報告書タイトル"/>
    <w:basedOn w:val="af"/>
    <w:rPr>
      <w:sz w:val="36"/>
    </w:rPr>
  </w:style>
  <w:style w:type="paragraph" w:styleId="af">
    <w:name w:val="Title"/>
    <w:basedOn w:val="a0"/>
    <w:qFormat/>
    <w:pPr>
      <w:jc w:val="center"/>
      <w:outlineLvl w:val="0"/>
    </w:pPr>
    <w:rPr>
      <w:rFonts w:ascii="Arial" w:eastAsia="ＭＳ ゴシック" w:hAnsi="Arial" w:cs="Arial"/>
      <w:sz w:val="44"/>
      <w:szCs w:val="32"/>
    </w:rPr>
  </w:style>
  <w:style w:type="character" w:styleId="af0">
    <w:name w:val="Hyperlink"/>
    <w:uiPriority w:val="99"/>
    <w:rPr>
      <w:color w:val="0000FF"/>
      <w:u w:val="single"/>
    </w:rPr>
  </w:style>
  <w:style w:type="paragraph" w:styleId="50">
    <w:name w:val="toc 5"/>
    <w:basedOn w:val="a0"/>
    <w:next w:val="a0"/>
    <w:autoRedefine/>
    <w:semiHidden/>
    <w:pPr>
      <w:ind w:leftChars="400" w:left="840"/>
    </w:pPr>
  </w:style>
  <w:style w:type="paragraph" w:styleId="60">
    <w:name w:val="toc 6"/>
    <w:basedOn w:val="a0"/>
    <w:next w:val="a0"/>
    <w:autoRedefine/>
    <w:semiHidden/>
    <w:pPr>
      <w:ind w:leftChars="500" w:left="1050"/>
    </w:pPr>
  </w:style>
  <w:style w:type="paragraph" w:styleId="70">
    <w:name w:val="toc 7"/>
    <w:basedOn w:val="a0"/>
    <w:next w:val="a0"/>
    <w:autoRedefine/>
    <w:semiHidden/>
    <w:pPr>
      <w:ind w:leftChars="600" w:left="1260"/>
    </w:pPr>
  </w:style>
  <w:style w:type="paragraph" w:styleId="80">
    <w:name w:val="toc 8"/>
    <w:basedOn w:val="a0"/>
    <w:next w:val="a0"/>
    <w:autoRedefine/>
    <w:semiHidden/>
    <w:pPr>
      <w:ind w:leftChars="700" w:left="1470"/>
    </w:pPr>
  </w:style>
  <w:style w:type="paragraph" w:styleId="90">
    <w:name w:val="toc 9"/>
    <w:basedOn w:val="a0"/>
    <w:next w:val="a0"/>
    <w:autoRedefine/>
    <w:semiHidden/>
    <w:pPr>
      <w:ind w:leftChars="800" w:left="1680"/>
    </w:pPr>
  </w:style>
  <w:style w:type="paragraph" w:customStyle="1" w:styleId="123">
    <w:name w:val="123箇条書き"/>
    <w:basedOn w:val="a0"/>
    <w:pPr>
      <w:numPr>
        <w:numId w:val="3"/>
      </w:numPr>
      <w:ind w:rightChars="50" w:right="50"/>
    </w:pPr>
  </w:style>
  <w:style w:type="paragraph" w:customStyle="1" w:styleId="af1">
    <w:name w:val="※）注釈"/>
    <w:basedOn w:val="a0"/>
    <w:next w:val="a0"/>
    <w:pPr>
      <w:tabs>
        <w:tab w:val="left" w:pos="420"/>
      </w:tabs>
      <w:spacing w:line="240" w:lineRule="exact"/>
      <w:ind w:leftChars="200" w:left="350" w:rightChars="50" w:right="50" w:hangingChars="150" w:hanging="150"/>
    </w:pPr>
    <w:rPr>
      <w:sz w:val="18"/>
    </w:rPr>
  </w:style>
  <w:style w:type="paragraph" w:styleId="af2">
    <w:name w:val="Body Text"/>
    <w:basedOn w:val="a0"/>
    <w:semiHidden/>
    <w:pPr>
      <w:ind w:firstLineChars="100" w:firstLine="210"/>
      <w:jc w:val="left"/>
    </w:pPr>
    <w:rPr>
      <w:rFonts w:ascii="Century"/>
      <w:kern w:val="0"/>
    </w:rPr>
  </w:style>
  <w:style w:type="paragraph" w:styleId="af3">
    <w:name w:val="Body Text Indent"/>
    <w:basedOn w:val="a0"/>
    <w:semiHidden/>
    <w:pPr>
      <w:ind w:leftChars="57" w:left="120" w:firstLineChars="143" w:firstLine="300"/>
    </w:pPr>
    <w:rPr>
      <w:lang w:val="en-AU"/>
    </w:rPr>
  </w:style>
  <w:style w:type="paragraph" w:styleId="21">
    <w:name w:val="Body Text 2"/>
    <w:basedOn w:val="a0"/>
    <w:semiHidden/>
    <w:pPr>
      <w:spacing w:line="240" w:lineRule="exact"/>
    </w:pPr>
    <w:rPr>
      <w:color w:val="0000FF"/>
      <w:sz w:val="18"/>
    </w:rPr>
  </w:style>
  <w:style w:type="paragraph" w:styleId="af4">
    <w:name w:val="Date"/>
    <w:basedOn w:val="a0"/>
    <w:next w:val="a0"/>
    <w:semiHidden/>
    <w:rPr>
      <w:rFonts w:ascii="Century"/>
      <w:szCs w:val="24"/>
    </w:rPr>
  </w:style>
  <w:style w:type="paragraph" w:customStyle="1" w:styleId="af5">
    <w:name w:val="様式"/>
    <w:basedOn w:val="a0"/>
    <w:pPr>
      <w:snapToGrid w:val="0"/>
      <w:jc w:val="left"/>
      <w:outlineLvl w:val="1"/>
    </w:pPr>
    <w:rPr>
      <w:rFonts w:hAnsi="ＭＳ 明朝"/>
      <w:kern w:val="0"/>
    </w:rPr>
  </w:style>
  <w:style w:type="paragraph" w:customStyle="1" w:styleId="af6">
    <w:name w:val="章"/>
    <w:basedOn w:val="a0"/>
    <w:pPr>
      <w:snapToGrid w:val="0"/>
      <w:spacing w:beforeLines="50" w:before="120" w:afterLines="50" w:after="120"/>
      <w:outlineLvl w:val="0"/>
    </w:pPr>
    <w:rPr>
      <w:rFonts w:ascii="ＭＳ ゴシック" w:eastAsia="ＭＳ ゴシック" w:hAnsi="ＭＳ ゴシック"/>
      <w:sz w:val="24"/>
    </w:rPr>
  </w:style>
  <w:style w:type="paragraph" w:styleId="af7">
    <w:name w:val="Salutation"/>
    <w:basedOn w:val="a0"/>
    <w:next w:val="a0"/>
    <w:semiHidden/>
    <w:rPr>
      <w:rFonts w:ascii="Century"/>
      <w:kern w:val="0"/>
    </w:rPr>
  </w:style>
  <w:style w:type="table" w:styleId="af8">
    <w:name w:val="Table Grid"/>
    <w:basedOn w:val="a4"/>
    <w:uiPriority w:val="59"/>
    <w:qFormat/>
    <w:rsid w:val="00DA43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12">
    <w:name w:val="本文-1と2"/>
    <w:basedOn w:val="a0"/>
    <w:rsid w:val="008C189D"/>
    <w:pPr>
      <w:ind w:leftChars="150" w:left="315" w:firstLineChars="100" w:firstLine="210"/>
    </w:pPr>
  </w:style>
  <w:style w:type="paragraph" w:styleId="af9">
    <w:name w:val="Balloon Text"/>
    <w:basedOn w:val="a0"/>
    <w:link w:val="afa"/>
    <w:uiPriority w:val="99"/>
    <w:semiHidden/>
    <w:unhideWhenUsed/>
    <w:rsid w:val="005474E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a">
    <w:name w:val="吹き出し (文字)"/>
    <w:link w:val="af9"/>
    <w:uiPriority w:val="99"/>
    <w:semiHidden/>
    <w:rsid w:val="005474EB"/>
    <w:rPr>
      <w:rFonts w:ascii="Arial" w:eastAsia="ＭＳ ゴシック" w:hAnsi="Arial" w:cs="Times New Roman"/>
      <w:kern w:val="2"/>
      <w:sz w:val="18"/>
      <w:szCs w:val="18"/>
    </w:rPr>
  </w:style>
  <w:style w:type="character" w:styleId="afb">
    <w:name w:val="annotation reference"/>
    <w:uiPriority w:val="99"/>
    <w:unhideWhenUsed/>
    <w:rsid w:val="00756036"/>
    <w:rPr>
      <w:sz w:val="18"/>
      <w:szCs w:val="18"/>
    </w:rPr>
  </w:style>
  <w:style w:type="paragraph" w:styleId="afc">
    <w:name w:val="annotation text"/>
    <w:basedOn w:val="a0"/>
    <w:link w:val="afd"/>
    <w:uiPriority w:val="99"/>
    <w:unhideWhenUsed/>
    <w:rsid w:val="00756036"/>
    <w:pPr>
      <w:jc w:val="left"/>
    </w:pPr>
    <w:rPr>
      <w:lang w:val="x-none" w:eastAsia="x-none"/>
    </w:rPr>
  </w:style>
  <w:style w:type="character" w:customStyle="1" w:styleId="afd">
    <w:name w:val="コメント文字列 (文字)"/>
    <w:link w:val="afc"/>
    <w:uiPriority w:val="99"/>
    <w:rsid w:val="00756036"/>
    <w:rPr>
      <w:kern w:val="2"/>
      <w:sz w:val="21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56036"/>
    <w:rPr>
      <w:b/>
      <w:bCs/>
    </w:rPr>
  </w:style>
  <w:style w:type="character" w:customStyle="1" w:styleId="aff">
    <w:name w:val="コメント内容 (文字)"/>
    <w:link w:val="afe"/>
    <w:uiPriority w:val="99"/>
    <w:semiHidden/>
    <w:rsid w:val="00756036"/>
    <w:rPr>
      <w:b/>
      <w:bCs/>
      <w:kern w:val="2"/>
      <w:sz w:val="21"/>
    </w:rPr>
  </w:style>
  <w:style w:type="character" w:customStyle="1" w:styleId="aa">
    <w:name w:val="フッター (文字)"/>
    <w:link w:val="a9"/>
    <w:uiPriority w:val="99"/>
    <w:rsid w:val="007A210F"/>
    <w:rPr>
      <w:kern w:val="2"/>
      <w:sz w:val="21"/>
    </w:rPr>
  </w:style>
  <w:style w:type="paragraph" w:customStyle="1" w:styleId="-2">
    <w:name w:val="箇条書き-2"/>
    <w:basedOn w:val="a0"/>
    <w:uiPriority w:val="99"/>
    <w:rsid w:val="00C77E2F"/>
    <w:pPr>
      <w:ind w:leftChars="250" w:left="770" w:hangingChars="100" w:hanging="220"/>
    </w:pPr>
    <w:rPr>
      <w:rFonts w:hAnsi="ＭＳ 明朝" w:cs="ＭＳ 明朝"/>
      <w:sz w:val="22"/>
      <w:szCs w:val="22"/>
    </w:rPr>
  </w:style>
  <w:style w:type="paragraph" w:customStyle="1" w:styleId="11">
    <w:name w:val="見出し1本文"/>
    <w:basedOn w:val="a0"/>
    <w:qFormat/>
    <w:rsid w:val="00D66A56"/>
    <w:pPr>
      <w:ind w:firstLineChars="100" w:firstLine="100"/>
    </w:pPr>
    <w:rPr>
      <w:rFonts w:hAnsi="ＭＳ 明朝"/>
    </w:rPr>
  </w:style>
  <w:style w:type="paragraph" w:customStyle="1" w:styleId="22">
    <w:name w:val="見出し2本文"/>
    <w:basedOn w:val="a0"/>
    <w:autoRedefine/>
    <w:qFormat/>
    <w:rsid w:val="00D66A56"/>
    <w:pPr>
      <w:ind w:leftChars="200" w:left="420" w:firstLineChars="100" w:firstLine="210"/>
    </w:pPr>
    <w:rPr>
      <w:rFonts w:hAnsi="ＭＳ 明朝" w:cs="ＭＳ 明朝"/>
      <w:szCs w:val="21"/>
    </w:rPr>
  </w:style>
  <w:style w:type="paragraph" w:customStyle="1" w:styleId="31">
    <w:name w:val="見出し3本文"/>
    <w:basedOn w:val="a0"/>
    <w:autoRedefine/>
    <w:qFormat/>
    <w:rsid w:val="00D66A56"/>
    <w:pPr>
      <w:ind w:leftChars="300" w:left="630" w:firstLineChars="100" w:firstLine="210"/>
    </w:pPr>
    <w:rPr>
      <w:rFonts w:hAnsi="ＭＳ 明朝" w:cs="ＭＳ 明朝"/>
      <w:szCs w:val="21"/>
    </w:rPr>
  </w:style>
  <w:style w:type="paragraph" w:styleId="aff0">
    <w:name w:val="List Paragraph"/>
    <w:basedOn w:val="a0"/>
    <w:uiPriority w:val="34"/>
    <w:qFormat/>
    <w:rsid w:val="00D66A56"/>
    <w:pPr>
      <w:ind w:leftChars="400" w:left="840"/>
    </w:pPr>
    <w:rPr>
      <w:rFonts w:hAnsi="Times New Roman"/>
    </w:rPr>
  </w:style>
  <w:style w:type="paragraph" w:customStyle="1" w:styleId="41">
    <w:name w:val="文章（見出4の下）"/>
    <w:basedOn w:val="a0"/>
    <w:autoRedefine/>
    <w:rsid w:val="00F06EC8"/>
    <w:pPr>
      <w:ind w:leftChars="400" w:left="840" w:firstLineChars="100" w:firstLine="210"/>
    </w:pPr>
    <w:rPr>
      <w:kern w:val="0"/>
      <w:szCs w:val="21"/>
    </w:rPr>
  </w:style>
  <w:style w:type="paragraph" w:customStyle="1" w:styleId="51">
    <w:name w:val="文章（見出5の下）"/>
    <w:basedOn w:val="41"/>
    <w:autoRedefine/>
    <w:rsid w:val="00903BA0"/>
    <w:pPr>
      <w:ind w:leftChars="500" w:left="1050"/>
    </w:pPr>
  </w:style>
  <w:style w:type="paragraph" w:styleId="aff1">
    <w:name w:val="Revision"/>
    <w:hidden/>
    <w:uiPriority w:val="99"/>
    <w:semiHidden/>
    <w:rsid w:val="00FB6A96"/>
    <w:rPr>
      <w:rFonts w:ascii="ＭＳ 明朝"/>
      <w:kern w:val="2"/>
      <w:sz w:val="21"/>
    </w:rPr>
  </w:style>
  <w:style w:type="character" w:customStyle="1" w:styleId="a6">
    <w:name w:val="標準インデント (文字)"/>
    <w:aliases w:val="標準インデント Char (文字),標準インデント Char Char (文字),(項以上のレベルで使用) (文字)"/>
    <w:link w:val="a1"/>
    <w:rsid w:val="00292184"/>
    <w:rPr>
      <w:rFonts w:ascii="ＭＳ 明朝"/>
      <w:kern w:val="2"/>
      <w:sz w:val="21"/>
    </w:rPr>
  </w:style>
  <w:style w:type="paragraph" w:customStyle="1" w:styleId="Default">
    <w:name w:val="Default"/>
    <w:rsid w:val="002E4B65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sz w:val="24"/>
      <w:szCs w:val="24"/>
    </w:rPr>
  </w:style>
  <w:style w:type="character" w:customStyle="1" w:styleId="12">
    <w:name w:val="未解決のメンション1"/>
    <w:basedOn w:val="a3"/>
    <w:uiPriority w:val="99"/>
    <w:semiHidden/>
    <w:unhideWhenUsed/>
    <w:rsid w:val="003268DA"/>
    <w:rPr>
      <w:color w:val="605E5C"/>
      <w:shd w:val="clear" w:color="auto" w:fill="E1DFDD"/>
    </w:rPr>
  </w:style>
  <w:style w:type="character" w:styleId="aff2">
    <w:name w:val="Unresolved Mention"/>
    <w:basedOn w:val="a3"/>
    <w:uiPriority w:val="99"/>
    <w:semiHidden/>
    <w:unhideWhenUsed/>
    <w:rsid w:val="00FC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1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2222\&#12487;&#12473;&#12463;&#12488;&#12483;&#12503;\&#22577;&#21578;&#26360;_010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BE5CB8212C0EC4389427F3E5D49B9D2" ma:contentTypeVersion="19" ma:contentTypeDescription="新しいドキュメントを作成します。" ma:contentTypeScope="" ma:versionID="0f459cb59239510746c2240f640b0238">
  <xsd:schema xmlns:xsd="http://www.w3.org/2001/XMLSchema" xmlns:xs="http://www.w3.org/2001/XMLSchema" xmlns:p="http://schemas.microsoft.com/office/2006/metadata/properties" xmlns:ns2="444f2c88-1aed-4d0d-8ae2-12905fbdb373" xmlns:ns3="672bc849-c0d9-41de-a377-62ba4f43d6d8" targetNamespace="http://schemas.microsoft.com/office/2006/metadata/properties" ma:root="true" ma:fieldsID="1241d988300a3d8f7d7faf333813c6c8" ns2:_="" ns3:_="">
    <xsd:import namespace="444f2c88-1aed-4d0d-8ae2-12905fbdb373"/>
    <xsd:import namespace="672bc849-c0d9-41de-a377-62ba4f43d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2c88-1aed-4d0d-8ae2-12905fbdb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8b43cabf-5873-4023-b838-ac6a6af5c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bc849-c0d9-41de-a377-62ba4f43d6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49c2ce-cad2-4b55-b6c7-357118d5f870}" ma:internalName="TaxCatchAll" ma:showField="CatchAllData" ma:web="672bc849-c0d9-41de-a377-62ba4f43d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2bc849-c0d9-41de-a377-62ba4f43d6d8" xsi:nil="true"/>
    <lcf76f155ced4ddcb4097134ff3c332f xmlns="444f2c88-1aed-4d0d-8ae2-12905fbdb3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A6AE8-6216-47A6-8E3E-3932ABA40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f2c88-1aed-4d0d-8ae2-12905fbdb373"/>
    <ds:schemaRef ds:uri="672bc849-c0d9-41de-a377-62ba4f43d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B35BE9-0BC4-4128-9848-9E97E1D1C209}">
  <ds:schemaRefs>
    <ds:schemaRef ds:uri="http://schemas.microsoft.com/office/2006/metadata/properties"/>
    <ds:schemaRef ds:uri="http://purl.org/dc/elements/1.1/"/>
    <ds:schemaRef ds:uri="444f2c88-1aed-4d0d-8ae2-12905fbdb37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672bc849-c0d9-41de-a377-62ba4f43d6d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5DDFF3E-1F46-4AA3-95B3-8F749A7603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9EFC92-9AFD-4D1F-ADFE-37CBA4363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報告書_0101.dot</Template>
  <TotalTime>112</TotalTime>
  <Pages>1</Pages>
  <Words>228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千葉県警察本部新庁舎建設等事業</vt:lpstr>
    </vt:vector>
  </TitlesOfParts>
  <Company>ｃ</Company>
  <LinksUpToDate>false</LinksUpToDate>
  <CharactersWithSpaces>361</CharactersWithSpaces>
  <SharedDoc>false</SharedDoc>
  <HLinks>
    <vt:vector size="60" baseType="variant">
      <vt:variant>
        <vt:i4>1900604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_Toc150951879</vt:lpwstr>
      </vt:variant>
      <vt:variant>
        <vt:i4>1900604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_Toc150951878</vt:lpwstr>
      </vt:variant>
      <vt:variant>
        <vt:i4>1900604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_Toc150951877</vt:lpwstr>
      </vt:variant>
      <vt:variant>
        <vt:i4>1900604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_Toc150951876</vt:lpwstr>
      </vt:variant>
      <vt:variant>
        <vt:i4>1900604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_Toc150951875</vt:lpwstr>
      </vt:variant>
      <vt:variant>
        <vt:i4>1900604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_Toc150951874</vt:lpwstr>
      </vt:variant>
      <vt:variant>
        <vt:i4>1900604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_Toc150951873</vt:lpwstr>
      </vt:variant>
      <vt:variant>
        <vt:i4>1900604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_Toc150951872</vt:lpwstr>
      </vt:variant>
      <vt:variant>
        <vt:i4>1900604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_Toc150951871</vt:lpwstr>
      </vt:variant>
      <vt:variant>
        <vt:i4>1900604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_Toc150951870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情報ｼｽﾃﾑ課</dc:creator>
  <cp:lastModifiedBy>n03137</cp:lastModifiedBy>
  <cp:revision>9</cp:revision>
  <cp:lastPrinted>2026-08-20T09:29:00Z</cp:lastPrinted>
  <dcterms:created xsi:type="dcterms:W3CDTF">2026-03-19T02:48:00Z</dcterms:created>
  <dcterms:modified xsi:type="dcterms:W3CDTF">2026-08-20T09:36:00Z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0x0101002BE5CB8212C0EC4389427F3E5D49B9D2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